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1341"/>
        <w:gridCol w:w="268"/>
        <w:gridCol w:w="2094"/>
        <w:gridCol w:w="2363"/>
        <w:gridCol w:w="2363"/>
      </w:tblGrid>
      <w:tr w:rsidR="0088484F" w:rsidRPr="00624637" w14:paraId="03742D78" w14:textId="77777777" w:rsidTr="007623DA">
        <w:tc>
          <w:tcPr>
            <w:tcW w:w="5000" w:type="pct"/>
            <w:gridSpan w:val="6"/>
            <w:vAlign w:val="bottom"/>
          </w:tcPr>
          <w:p w14:paraId="64ACCAF6" w14:textId="497B0189" w:rsidR="00237B84" w:rsidRPr="00624637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Il sottoscritto (nome e cognome) _______________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_______________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nato a 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 xml:space="preserve">_______ il ______________ in qualità di 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Sindaco del Comune / L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egale rappresentante del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 xml:space="preserve"> Soggetto Pubblico</w:t>
            </w:r>
            <w:r w:rsidRPr="00624637">
              <w:rPr>
                <w:rFonts w:ascii="Poppins" w:hAnsi="Poppins" w:cs="Poppins"/>
                <w:sz w:val="18"/>
                <w:szCs w:val="18"/>
              </w:rPr>
              <w:t xml:space="preserve"> _____________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_________________________  con sede in 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__________________________________________________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 xml:space="preserve"> via 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</w:t>
            </w:r>
          </w:p>
          <w:p w14:paraId="30D9F26B" w14:textId="77777777" w:rsidR="00C76B38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Codice fiscale</w:t>
            </w:r>
          </w:p>
          <w:p w14:paraId="3048D5DC" w14:textId="4B5189DA" w:rsidR="00237B84" w:rsidRPr="00624637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</w:t>
            </w:r>
            <w:r w:rsidR="00C76B38" w:rsidRPr="00624637">
              <w:rPr>
                <w:rFonts w:ascii="Poppins" w:hAnsi="Poppins" w:cs="Poppins"/>
                <w:sz w:val="18"/>
                <w:szCs w:val="18"/>
              </w:rPr>
              <w:t>________</w:t>
            </w:r>
          </w:p>
          <w:p w14:paraId="754116BC" w14:textId="4D2A31EF" w:rsidR="00237B84" w:rsidRPr="00624637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Numero di telefono: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 xml:space="preserve"> ________________________________________________________</w:t>
            </w:r>
          </w:p>
          <w:p w14:paraId="0F2651DA" w14:textId="77777777" w:rsidR="00C76B38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Indirizzo mail:</w:t>
            </w:r>
          </w:p>
          <w:p w14:paraId="5D1224E1" w14:textId="406F3292" w:rsidR="00237B84" w:rsidRPr="00624637" w:rsidRDefault="005E3E38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 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_____________</w:t>
            </w:r>
            <w:r w:rsidR="00C76B38" w:rsidRPr="00624637">
              <w:rPr>
                <w:rFonts w:ascii="Poppins" w:hAnsi="Poppins" w:cs="Poppins"/>
                <w:sz w:val="18"/>
                <w:szCs w:val="18"/>
              </w:rPr>
              <w:t>________</w:t>
            </w:r>
          </w:p>
          <w:p w14:paraId="3556A8FD" w14:textId="375AC2D7" w:rsidR="00237B84" w:rsidRPr="00624637" w:rsidRDefault="00237B84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Indirizzo </w:t>
            </w:r>
            <w:proofErr w:type="spellStart"/>
            <w:r w:rsidRPr="00624637">
              <w:rPr>
                <w:rFonts w:ascii="Poppins" w:hAnsi="Poppins" w:cs="Poppins"/>
                <w:sz w:val="18"/>
                <w:szCs w:val="18"/>
              </w:rPr>
              <w:t>pec</w:t>
            </w:r>
            <w:proofErr w:type="spellEnd"/>
            <w:r w:rsidRPr="00624637">
              <w:rPr>
                <w:rFonts w:ascii="Poppins" w:hAnsi="Poppins" w:cs="Poppins"/>
                <w:sz w:val="18"/>
                <w:szCs w:val="18"/>
              </w:rPr>
              <w:t>: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 xml:space="preserve"> _________________________________________________________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</w:t>
            </w:r>
          </w:p>
          <w:p w14:paraId="6A671ED3" w14:textId="14950E6A" w:rsidR="0088484F" w:rsidRPr="00624637" w:rsidRDefault="0088484F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624637" w:rsidRDefault="0088484F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624637" w:rsidRDefault="0088484F" w:rsidP="007623DA">
            <w:pPr>
              <w:spacing w:before="24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chiede la concessione di un contributo per la seguente iniziativa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:</w:t>
            </w:r>
          </w:p>
        </w:tc>
      </w:tr>
      <w:tr w:rsidR="00650259" w:rsidRPr="00624637" w14:paraId="2226CFF5" w14:textId="77777777" w:rsidTr="004D536C">
        <w:tc>
          <w:tcPr>
            <w:tcW w:w="1392" w:type="pct"/>
            <w:gridSpan w:val="3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624637" w:rsidRDefault="0088484F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TITOLO INIZIATIVA</w:t>
            </w:r>
          </w:p>
        </w:tc>
        <w:tc>
          <w:tcPr>
            <w:tcW w:w="360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624637" w:rsidRDefault="00650259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650259" w:rsidRPr="00624637" w14:paraId="6D8876E2" w14:textId="77777777" w:rsidTr="004D536C">
        <w:tc>
          <w:tcPr>
            <w:tcW w:w="1392" w:type="pct"/>
            <w:gridSpan w:val="3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624637" w:rsidRDefault="00650259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60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624637" w:rsidRDefault="00650259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7623DA" w:rsidRPr="00624637" w14:paraId="54F8A0F8" w14:textId="77777777" w:rsidTr="004D536C">
        <w:tc>
          <w:tcPr>
            <w:tcW w:w="1392" w:type="pct"/>
            <w:gridSpan w:val="3"/>
            <w:vAlign w:val="bottom"/>
          </w:tcPr>
          <w:p w14:paraId="2EF41A2D" w14:textId="77777777" w:rsidR="007623DA" w:rsidRPr="00624637" w:rsidRDefault="007623DA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60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624637" w:rsidRDefault="007623DA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237B84" w:rsidRPr="00624637" w14:paraId="18AC083B" w14:textId="77777777" w:rsidTr="004D536C">
        <w:tc>
          <w:tcPr>
            <w:tcW w:w="1392" w:type="pct"/>
            <w:gridSpan w:val="3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624637" w:rsidRDefault="00237B84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PERIODO INIZIATIVA</w:t>
            </w:r>
          </w:p>
        </w:tc>
        <w:tc>
          <w:tcPr>
            <w:tcW w:w="36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624637" w:rsidRDefault="00237B84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650259" w:rsidRPr="00624637" w14:paraId="1D6125B0" w14:textId="77777777" w:rsidTr="00237B84">
        <w:trPr>
          <w:trHeight w:val="54"/>
        </w:trPr>
        <w:tc>
          <w:tcPr>
            <w:tcW w:w="5000" w:type="pct"/>
            <w:gridSpan w:val="6"/>
            <w:vAlign w:val="bottom"/>
          </w:tcPr>
          <w:p w14:paraId="160D757E" w14:textId="77777777" w:rsidR="00650259" w:rsidRPr="00624637" w:rsidRDefault="00650259" w:rsidP="00891DAA">
            <w:pPr>
              <w:jc w:val="both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</w:tr>
      <w:tr w:rsidR="00346DE2" w:rsidRPr="00624637" w14:paraId="2AE57A9A" w14:textId="77777777" w:rsidTr="00237B84">
        <w:tc>
          <w:tcPr>
            <w:tcW w:w="5000" w:type="pct"/>
            <w:gridSpan w:val="6"/>
            <w:vAlign w:val="bottom"/>
          </w:tcPr>
          <w:p w14:paraId="32EF8C48" w14:textId="38D6A0C8" w:rsidR="00346DE2" w:rsidRPr="00624637" w:rsidRDefault="0088484F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 TIPOLOGIA INIZIATIVA </w:t>
            </w:r>
          </w:p>
        </w:tc>
      </w:tr>
      <w:tr w:rsidR="00443A7B" w:rsidRPr="00624637" w14:paraId="0B8BCD2B" w14:textId="77777777" w:rsidTr="00E913C1">
        <w:tc>
          <w:tcPr>
            <w:tcW w:w="541" w:type="pct"/>
          </w:tcPr>
          <w:p w14:paraId="392B6D6D" w14:textId="015ACB73" w:rsidR="00443A7B" w:rsidRPr="00624637" w:rsidRDefault="00443A7B" w:rsidP="00443A7B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  <w:lang w:bidi="it-IT"/>
              </w:rPr>
            </w:pPr>
            <w:r w:rsidRPr="00624637">
              <w:rPr>
                <w:rFonts w:ascii="Poppins" w:hAnsi="Poppins" w:cs="Poppins"/>
                <w:sz w:val="18"/>
                <w:szCs w:val="18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5211AFA2" w14:textId="04B02855" w:rsidR="00443A7B" w:rsidRPr="00624637" w:rsidRDefault="00101BD3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ORGANIZZAZIONE EVENTO / MANIFESTAZIONE PUBBLICA</w:t>
            </w:r>
          </w:p>
        </w:tc>
      </w:tr>
      <w:tr w:rsidR="00443A7B" w:rsidRPr="00624637" w14:paraId="06421381" w14:textId="77777777" w:rsidTr="00E913C1">
        <w:tc>
          <w:tcPr>
            <w:tcW w:w="541" w:type="pct"/>
          </w:tcPr>
          <w:p w14:paraId="4F12295E" w14:textId="75115457" w:rsidR="00443A7B" w:rsidRPr="00624637" w:rsidRDefault="00443A7B" w:rsidP="00443A7B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  <w:lang w:bidi="it-IT"/>
              </w:rPr>
            </w:pPr>
            <w:r w:rsidRPr="00624637">
              <w:rPr>
                <w:rFonts w:ascii="Poppins" w:hAnsi="Poppins" w:cs="Poppins"/>
                <w:sz w:val="18"/>
                <w:szCs w:val="18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06C9C974" w14:textId="40264D74" w:rsidR="00443A7B" w:rsidRPr="00624637" w:rsidRDefault="00101BD3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PUBBLICAZIONE DI LIBRI E/O VOLUMI (</w:t>
            </w:r>
            <w:r w:rsidRPr="00624637">
              <w:rPr>
                <w:rFonts w:ascii="Poppins" w:hAnsi="Poppins" w:cs="Poppins"/>
                <w:sz w:val="18"/>
                <w:szCs w:val="18"/>
                <w:u w:val="single"/>
              </w:rPr>
              <w:t>SOLO PER COMUNI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)</w:t>
            </w:r>
          </w:p>
        </w:tc>
      </w:tr>
      <w:tr w:rsidR="00443A7B" w:rsidRPr="00624637" w14:paraId="6D6973DD" w14:textId="77777777" w:rsidTr="00E913C1">
        <w:tc>
          <w:tcPr>
            <w:tcW w:w="541" w:type="pct"/>
          </w:tcPr>
          <w:p w14:paraId="46581212" w14:textId="33D3B19E" w:rsidR="00443A7B" w:rsidRPr="00624637" w:rsidRDefault="00443A7B" w:rsidP="00443A7B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  <w:lang w:bidi="it-IT"/>
              </w:rPr>
            </w:pPr>
            <w:r w:rsidRPr="00624637">
              <w:rPr>
                <w:rFonts w:ascii="Poppins" w:hAnsi="Poppins" w:cs="Poppins"/>
                <w:sz w:val="18"/>
                <w:szCs w:val="18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0E7B77D9" w14:textId="77777777" w:rsidR="00443A7B" w:rsidRDefault="00101BD3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PIANO GIOVANI</w:t>
            </w:r>
          </w:p>
          <w:p w14:paraId="3BBA194D" w14:textId="407CAA59" w:rsidR="00624637" w:rsidRPr="00624637" w:rsidRDefault="00624637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7446F645" w14:textId="77777777" w:rsidTr="00237B84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1C11DC8E" w14:textId="7347533B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lastRenderedPageBreak/>
              <w:t>BREVE DESCRIZIONE INIZIATIVA: RELAZIONE ILLUSTRATIVA in cui si evidenzi il contenuto, le finalità, la valenza, importanza e rilevanza territoriale)</w:t>
            </w:r>
          </w:p>
        </w:tc>
      </w:tr>
      <w:tr w:rsidR="00443A7B" w:rsidRPr="00624637" w14:paraId="19410A35" w14:textId="77777777" w:rsidTr="00237B8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3751955F" w14:textId="71397CD7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45773B64" w14:textId="0A2E4BC4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54B093AB" w14:textId="151DF0D9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38AD739F" w14:textId="77777777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7A2FDD13" w14:textId="0BB22FFA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101BD3" w:rsidRPr="00624637" w14:paraId="2DE48A0D" w14:textId="77777777" w:rsidTr="006D0967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7205186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  <w:highlight w:val="yellow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Descrivere come l’attività o l’iniziativa è coerente con gli obiettivi fissati dallo Statuto del Consorzio.</w:t>
            </w:r>
          </w:p>
        </w:tc>
      </w:tr>
      <w:tr w:rsidR="00101BD3" w:rsidRPr="00624637" w14:paraId="37DFF96D" w14:textId="77777777" w:rsidTr="006D096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DEAE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57BB7766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4DE07B1D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56EE56CE" w14:textId="77777777" w:rsidTr="005E3E38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495B8446" w14:textId="2FF193E3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Descrivere in che modo il progetto </w:t>
            </w:r>
            <w:r w:rsidR="00674A54" w:rsidRPr="00624637">
              <w:rPr>
                <w:rFonts w:ascii="Poppins" w:hAnsi="Poppins" w:cs="Poppins"/>
                <w:sz w:val="18"/>
                <w:szCs w:val="18"/>
              </w:rPr>
              <w:t>persegue l’interesse pubblico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.</w:t>
            </w:r>
          </w:p>
        </w:tc>
      </w:tr>
      <w:tr w:rsidR="00443A7B" w:rsidRPr="00624637" w14:paraId="790A13DA" w14:textId="77777777" w:rsidTr="005E3E3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04D38548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41ACBDEC" w14:textId="1AFEEB5E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7569DB2C" w14:textId="77777777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21658E70" w14:textId="77777777" w:rsidTr="00674A54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3C4C453D" w14:textId="77777777" w:rsidTr="00674A5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30291C02" w:rsidR="00443A7B" w:rsidRPr="00624637" w:rsidRDefault="00443A7B" w:rsidP="00674A54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PROSPETTO FINANZIARIO</w:t>
            </w:r>
          </w:p>
        </w:tc>
      </w:tr>
      <w:tr w:rsidR="00674A54" w:rsidRPr="00624637" w14:paraId="7FD08B98" w14:textId="77777777" w:rsidTr="00674A54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86402EA" w14:textId="77777777" w:rsidR="00674A54" w:rsidRPr="00624637" w:rsidRDefault="00674A54" w:rsidP="00674A54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  <w:tr w:rsidR="00674A54" w:rsidRPr="00624637" w14:paraId="6FB37FBB" w14:textId="77777777" w:rsidTr="00674A54">
        <w:trPr>
          <w:trHeight w:val="381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5DF6F6" w14:textId="45D8C96C" w:rsidR="00674A54" w:rsidRPr="00624637" w:rsidRDefault="00674A54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ENTRATE (altri aiuti)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A29D5" w14:textId="1C5AFEEB" w:rsidR="00674A54" w:rsidRPr="00624637" w:rsidRDefault="00674A54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USCITE (spese)</w:t>
            </w:r>
          </w:p>
        </w:tc>
      </w:tr>
      <w:tr w:rsidR="001F4AA3" w:rsidRPr="00624637" w14:paraId="0A58CC54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C3426D" w14:textId="28C0D91F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Descrizione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269DA6" w14:textId="63A0009C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Importo 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1F856" w14:textId="1947074E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Descrizione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D948D" w14:textId="54EFF495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Importo €</w:t>
            </w:r>
          </w:p>
        </w:tc>
      </w:tr>
      <w:tr w:rsidR="001F4AA3" w:rsidRPr="00624637" w14:paraId="16309716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476B9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4F403" w14:textId="0C44525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7D4F6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A36399" w14:textId="1486C94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46DCA313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A5BD2F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E78DDC" w14:textId="34179C23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4E2D1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0EACD" w14:textId="11E477C5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53C35D22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8A8D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EF8230F" w14:textId="1AD9A17B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624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90945B0" w14:textId="2A149FAF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497B1E35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699D33F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A013D" w14:textId="743ED8A9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E4379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F4948" w14:textId="2A0AAE4D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6A371FFC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64F3FB03" w14:textId="0505338E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Totale Entrate</w:t>
            </w:r>
          </w:p>
        </w:tc>
        <w:tc>
          <w:tcPr>
            <w:tcW w:w="1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F196E6" w14:textId="572D2B9E" w:rsidR="001F4AA3" w:rsidRPr="00624637" w:rsidRDefault="002254E8" w:rsidP="002254E8">
            <w:pPr>
              <w:spacing w:before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536FC94" w14:textId="468F1A9B" w:rsidR="001F4AA3" w:rsidRPr="00624637" w:rsidRDefault="001F4AA3" w:rsidP="002254E8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Totale Uscite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47987" w14:textId="1C46604D" w:rsidR="001F4AA3" w:rsidRPr="00624637" w:rsidRDefault="002254E8" w:rsidP="002254E8">
            <w:pPr>
              <w:spacing w:before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  <w:tr w:rsidR="001F4AA3" w:rsidRPr="00624637" w14:paraId="3BEA9028" w14:textId="77777777" w:rsidTr="001F4AA3">
        <w:trPr>
          <w:trHeight w:val="381"/>
        </w:trPr>
        <w:tc>
          <w:tcPr>
            <w:tcW w:w="1250" w:type="pct"/>
            <w:gridSpan w:val="2"/>
          </w:tcPr>
          <w:p w14:paraId="290A55E0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8" w:space="0" w:color="auto"/>
            </w:tcBorders>
          </w:tcPr>
          <w:p w14:paraId="0C8D288D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14:paraId="1E596937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</w:tcPr>
          <w:p w14:paraId="67261B1A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  <w:tr w:rsidR="001F4AA3" w:rsidRPr="00624637" w14:paraId="70497094" w14:textId="77777777" w:rsidTr="0075498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B49B" w14:textId="2D33B7A2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RIEPILOGO DEL PROSPETTO FINANZIARIO</w:t>
            </w:r>
          </w:p>
        </w:tc>
      </w:tr>
      <w:tr w:rsidR="001F4AA3" w:rsidRPr="00624637" w14:paraId="2FC43E5E" w14:textId="77777777" w:rsidTr="00754984">
        <w:trPr>
          <w:trHeight w:val="292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11C15DD2" w14:textId="563566C1" w:rsidR="001F4AA3" w:rsidRPr="00624637" w:rsidRDefault="001F4AA3" w:rsidP="001F4AA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ENTRATE PREVISTE: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1F4AA3" w:rsidRPr="00624637" w:rsidRDefault="001F4AA3" w:rsidP="001F4AA3">
            <w:pPr>
              <w:spacing w:before="120" w:after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  <w:tr w:rsidR="001F4AA3" w:rsidRPr="00624637" w14:paraId="7666CF63" w14:textId="77777777" w:rsidTr="00754984">
        <w:trPr>
          <w:trHeight w:val="289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4E14268E" w14:textId="7E59CDB4" w:rsidR="001F4AA3" w:rsidRPr="00624637" w:rsidRDefault="001F4AA3" w:rsidP="001F4AA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USCITE PREVISTE: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1F4AA3" w:rsidRPr="00624637" w:rsidRDefault="001F4AA3" w:rsidP="001F4AA3">
            <w:pPr>
              <w:spacing w:before="120" w:after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  <w:tr w:rsidR="001F4AA3" w:rsidRPr="00624637" w14:paraId="65685DD1" w14:textId="77777777" w:rsidTr="00754984">
        <w:trPr>
          <w:trHeight w:val="289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76D8B5F9" w14:textId="2CD09E2A" w:rsidR="001F4AA3" w:rsidRPr="00624637" w:rsidRDefault="001F4AA3" w:rsidP="001F4AA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DISAVANZO PREVISTO IN CIFRE: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1F4AA3" w:rsidRPr="00624637" w:rsidRDefault="001F4AA3" w:rsidP="001F4AA3">
            <w:pPr>
              <w:spacing w:before="120" w:after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</w:tbl>
    <w:p w14:paraId="13A324AB" w14:textId="74C26798" w:rsidR="00891DAA" w:rsidRPr="00624637" w:rsidRDefault="00891DAA" w:rsidP="00891DAA">
      <w:pPr>
        <w:jc w:val="both"/>
        <w:rPr>
          <w:rFonts w:ascii="Poppins" w:hAnsi="Poppins" w:cs="Poppins"/>
          <w:sz w:val="18"/>
          <w:szCs w:val="18"/>
        </w:rPr>
      </w:pPr>
    </w:p>
    <w:p w14:paraId="7DCA0494" w14:textId="77777777" w:rsidR="00624637" w:rsidRDefault="00624637" w:rsidP="00DB6CC0">
      <w:pPr>
        <w:jc w:val="center"/>
        <w:rPr>
          <w:rFonts w:ascii="Poppins" w:hAnsi="Poppins" w:cs="Poppins"/>
          <w:sz w:val="18"/>
          <w:szCs w:val="18"/>
        </w:rPr>
      </w:pPr>
    </w:p>
    <w:p w14:paraId="286F0C5E" w14:textId="31B16705" w:rsidR="00891DAA" w:rsidRPr="00624637" w:rsidRDefault="00DB6CC0" w:rsidP="00DB6CC0">
      <w:pPr>
        <w:jc w:val="center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SI </w:t>
      </w:r>
      <w:r w:rsidR="00891DAA" w:rsidRPr="00624637">
        <w:rPr>
          <w:rFonts w:ascii="Poppins" w:hAnsi="Poppins" w:cs="Poppins"/>
          <w:sz w:val="18"/>
          <w:szCs w:val="18"/>
        </w:rPr>
        <w:t>ALLEGA</w:t>
      </w:r>
    </w:p>
    <w:p w14:paraId="1D12B92E" w14:textId="77777777" w:rsidR="00891DAA" w:rsidRPr="00624637" w:rsidRDefault="00891DAA" w:rsidP="00891DAA">
      <w:p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 inoltre, la seguente documentazione:</w:t>
      </w:r>
    </w:p>
    <w:p w14:paraId="1FC19B83" w14:textId="11C2EAAE" w:rsidR="00891DAA" w:rsidRPr="00624637" w:rsidRDefault="00891DAA" w:rsidP="00891DAA">
      <w:pPr>
        <w:numPr>
          <w:ilvl w:val="0"/>
          <w:numId w:val="28"/>
        </w:numPr>
        <w:jc w:val="both"/>
        <w:rPr>
          <w:rFonts w:ascii="Poppins" w:hAnsi="Poppins" w:cs="Poppins"/>
          <w:i/>
          <w:iCs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fotocopia di un documento di riconoscimento del dichiarante (carta d’identità/patente di guida) in corso di validità.</w:t>
      </w:r>
    </w:p>
    <w:p w14:paraId="7DB1D2E0" w14:textId="6430D750" w:rsidR="00727F77" w:rsidRPr="00624637" w:rsidRDefault="00727F77" w:rsidP="00727F77">
      <w:pPr>
        <w:numPr>
          <w:ilvl w:val="0"/>
          <w:numId w:val="28"/>
        </w:num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copia dell’atto di approvazione della spesa da parte dell’organo competente con l’indicazione della parte di spesa altrimenti non finanziabile e di cui chiedono la copertura al Consorzio BIM Adige.</w:t>
      </w:r>
    </w:p>
    <w:p w14:paraId="40C10B9A" w14:textId="77777777" w:rsidR="00727F77" w:rsidRPr="00624637" w:rsidRDefault="00727F77" w:rsidP="00727F77">
      <w:pPr>
        <w:ind w:left="360"/>
        <w:jc w:val="both"/>
        <w:rPr>
          <w:rFonts w:ascii="Poppins" w:hAnsi="Poppins" w:cs="Poppins"/>
          <w:sz w:val="18"/>
          <w:szCs w:val="18"/>
        </w:rPr>
      </w:pPr>
    </w:p>
    <w:p w14:paraId="33687205" w14:textId="6435CD1A" w:rsidR="00101BD3" w:rsidRPr="00624637" w:rsidRDefault="00101BD3" w:rsidP="00101BD3">
      <w:pPr>
        <w:numPr>
          <w:ilvl w:val="0"/>
          <w:numId w:val="28"/>
        </w:num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  <w:u w:val="single"/>
        </w:rPr>
        <w:t>PER RICHIESTE PIANO GIOVANI.</w:t>
      </w:r>
      <w:r w:rsidRPr="00624637">
        <w:rPr>
          <w:rFonts w:ascii="Poppins" w:hAnsi="Poppins" w:cs="Poppins"/>
          <w:sz w:val="18"/>
          <w:szCs w:val="18"/>
        </w:rPr>
        <w:t xml:space="preserve"> L’atto di approvazione del piano strategico giovani da parte delle strutture comunali competenti.</w:t>
      </w:r>
    </w:p>
    <w:p w14:paraId="6FABBBC5" w14:textId="1C7D3B45" w:rsidR="005E3E38" w:rsidRPr="00624637" w:rsidRDefault="0044231C" w:rsidP="005E3E38">
      <w:pPr>
        <w:spacing w:before="240"/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con riferimento alla domanda presentata e a tutti gli allegati, compreso il prospetto finanziario, </w:t>
      </w:r>
    </w:p>
    <w:p w14:paraId="65AB5EA4" w14:textId="414EE158" w:rsidR="0044231C" w:rsidRPr="00624637" w:rsidRDefault="00DB6CC0" w:rsidP="00C04248">
      <w:pPr>
        <w:spacing w:before="240"/>
        <w:jc w:val="center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SI </w:t>
      </w:r>
      <w:r w:rsidR="0044231C" w:rsidRPr="00624637">
        <w:rPr>
          <w:rFonts w:ascii="Poppins" w:hAnsi="Poppins" w:cs="Poppins"/>
          <w:sz w:val="18"/>
          <w:szCs w:val="18"/>
        </w:rPr>
        <w:t>DICHIARA</w:t>
      </w:r>
    </w:p>
    <w:p w14:paraId="7CDEBA6F" w14:textId="669FAAD6" w:rsidR="002C0619" w:rsidRPr="00624637" w:rsidRDefault="005E3E38" w:rsidP="00891DAA">
      <w:p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sym w:font="Wingdings 2" w:char="F0A3"/>
      </w:r>
      <w:r w:rsidR="006E362F">
        <w:rPr>
          <w:rFonts w:ascii="Poppins" w:hAnsi="Poppins" w:cs="Poppins"/>
          <w:sz w:val="18"/>
          <w:szCs w:val="18"/>
        </w:rPr>
        <w:t xml:space="preserve"> </w:t>
      </w:r>
      <w:r w:rsidRPr="00624637">
        <w:rPr>
          <w:rFonts w:ascii="Poppins" w:hAnsi="Poppins" w:cs="Poppins"/>
          <w:sz w:val="18"/>
          <w:szCs w:val="18"/>
        </w:rPr>
        <w:t>che il disavanzo</w:t>
      </w:r>
      <w:r w:rsidR="00DB6CC0" w:rsidRPr="00624637">
        <w:rPr>
          <w:rFonts w:ascii="Poppins" w:hAnsi="Poppins" w:cs="Poppins"/>
          <w:sz w:val="18"/>
          <w:szCs w:val="18"/>
        </w:rPr>
        <w:t xml:space="preserve"> dichiarato</w:t>
      </w:r>
      <w:r w:rsidRPr="00624637">
        <w:rPr>
          <w:rFonts w:ascii="Poppins" w:hAnsi="Poppins" w:cs="Poppins"/>
          <w:sz w:val="18"/>
          <w:szCs w:val="18"/>
        </w:rPr>
        <w:t xml:space="preserve"> per cui si chiede copertura non finanzia </w:t>
      </w:r>
      <w:r w:rsidR="0044231C" w:rsidRPr="00624637">
        <w:rPr>
          <w:rFonts w:ascii="Poppins" w:hAnsi="Poppins" w:cs="Poppins"/>
          <w:sz w:val="18"/>
          <w:szCs w:val="18"/>
        </w:rPr>
        <w:t>spese per oneri amministrativi</w:t>
      </w:r>
      <w:r w:rsidRPr="00624637">
        <w:rPr>
          <w:rFonts w:ascii="Poppins" w:hAnsi="Poppins" w:cs="Poppins"/>
          <w:sz w:val="18"/>
          <w:szCs w:val="18"/>
        </w:rPr>
        <w:t xml:space="preserve"> e/o </w:t>
      </w:r>
      <w:r w:rsidR="0044231C" w:rsidRPr="00624637">
        <w:rPr>
          <w:rFonts w:ascii="Poppins" w:hAnsi="Poppins" w:cs="Poppins"/>
          <w:sz w:val="18"/>
          <w:szCs w:val="18"/>
        </w:rPr>
        <w:t>spese per la mera copertura di disavanzi di gestione dell’attività ordinaria</w:t>
      </w:r>
      <w:r w:rsidRPr="00624637">
        <w:rPr>
          <w:rFonts w:ascii="Poppins" w:hAnsi="Poppins" w:cs="Poppins"/>
          <w:sz w:val="18"/>
          <w:szCs w:val="18"/>
        </w:rPr>
        <w:t xml:space="preserve"> e/o</w:t>
      </w:r>
      <w:r w:rsidR="0044231C" w:rsidRPr="00624637">
        <w:rPr>
          <w:rFonts w:ascii="Poppins" w:hAnsi="Poppins" w:cs="Poppins"/>
          <w:sz w:val="18"/>
          <w:szCs w:val="18"/>
        </w:rPr>
        <w:t xml:space="preserve"> spese per le attività e le iniziative nelle quali è prevista la somministrazione</w:t>
      </w:r>
      <w:r w:rsidRPr="00624637">
        <w:rPr>
          <w:rFonts w:ascii="Poppins" w:hAnsi="Poppins" w:cs="Poppins"/>
          <w:sz w:val="18"/>
          <w:szCs w:val="18"/>
        </w:rPr>
        <w:t xml:space="preserve"> </w:t>
      </w:r>
      <w:r w:rsidR="0044231C" w:rsidRPr="00624637">
        <w:rPr>
          <w:rFonts w:ascii="Poppins" w:hAnsi="Poppins" w:cs="Poppins"/>
          <w:sz w:val="18"/>
          <w:szCs w:val="18"/>
        </w:rPr>
        <w:t>di sostanze alcooliche in difformità alle previsioni contenute nel protocollo</w:t>
      </w:r>
      <w:r w:rsidRPr="00624637">
        <w:rPr>
          <w:rFonts w:ascii="Poppins" w:hAnsi="Poppins" w:cs="Poppins"/>
          <w:sz w:val="18"/>
          <w:szCs w:val="18"/>
        </w:rPr>
        <w:t xml:space="preserve"> </w:t>
      </w:r>
      <w:r w:rsidR="0044231C" w:rsidRPr="00624637">
        <w:rPr>
          <w:rFonts w:ascii="Poppins" w:hAnsi="Poppins" w:cs="Poppins"/>
          <w:sz w:val="18"/>
          <w:szCs w:val="18"/>
        </w:rPr>
        <w:t>sulla limitazione dell’uso di sostanze alcooliche</w:t>
      </w:r>
      <w:r w:rsidRPr="00624637">
        <w:rPr>
          <w:rFonts w:ascii="Poppins" w:hAnsi="Poppins" w:cs="Poppins"/>
          <w:sz w:val="18"/>
          <w:szCs w:val="18"/>
        </w:rPr>
        <w:t xml:space="preserve"> e/o</w:t>
      </w:r>
      <w:r w:rsidR="0044231C" w:rsidRPr="00624637">
        <w:rPr>
          <w:rFonts w:ascii="Poppins" w:hAnsi="Poppins" w:cs="Poppins"/>
          <w:sz w:val="18"/>
          <w:szCs w:val="18"/>
        </w:rPr>
        <w:t xml:space="preserve"> spese già coperte da altri contributi o sovvenzioni</w:t>
      </w:r>
      <w:r w:rsidR="009C12C8" w:rsidRPr="00624637">
        <w:rPr>
          <w:rFonts w:ascii="Poppins" w:hAnsi="Poppins" w:cs="Poppins"/>
          <w:sz w:val="18"/>
          <w:szCs w:val="18"/>
        </w:rPr>
        <w:t xml:space="preserve"> e/o spese per il mero sostentamento dell’attività ordinaria e/o spese per attività ed iniziative di mero interesse locale</w:t>
      </w:r>
      <w:r w:rsidR="0044231C" w:rsidRPr="00624637">
        <w:rPr>
          <w:rFonts w:ascii="Poppins" w:hAnsi="Poppins" w:cs="Poppins"/>
          <w:sz w:val="18"/>
          <w:szCs w:val="18"/>
        </w:rPr>
        <w:t xml:space="preserve">. </w:t>
      </w:r>
      <w:r w:rsidR="0044231C" w:rsidRPr="00624637">
        <w:rPr>
          <w:rFonts w:ascii="Poppins" w:hAnsi="Poppins" w:cs="Poppins"/>
          <w:sz w:val="18"/>
          <w:szCs w:val="18"/>
        </w:rPr>
        <w:cr/>
      </w:r>
    </w:p>
    <w:p w14:paraId="43808976" w14:textId="77777777" w:rsidR="00891DAA" w:rsidRPr="00624637" w:rsidRDefault="00891DAA" w:rsidP="00891DAA">
      <w:p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624637" w:rsidRDefault="00891DAA" w:rsidP="00891DAA">
      <w:pPr>
        <w:tabs>
          <w:tab w:val="left" w:pos="5245"/>
        </w:tabs>
        <w:jc w:val="both"/>
        <w:rPr>
          <w:rFonts w:ascii="Poppins" w:hAnsi="Poppins" w:cs="Poppins"/>
          <w:sz w:val="18"/>
          <w:szCs w:val="18"/>
        </w:rPr>
      </w:pPr>
    </w:p>
    <w:p w14:paraId="1BF56E1B" w14:textId="6C795C0F" w:rsidR="00891DAA" w:rsidRPr="00624637" w:rsidRDefault="00891DAA" w:rsidP="00891DAA">
      <w:pPr>
        <w:tabs>
          <w:tab w:val="left" w:pos="5812"/>
        </w:tabs>
        <w:jc w:val="both"/>
        <w:rPr>
          <w:rFonts w:ascii="Poppins" w:hAnsi="Poppins" w:cs="Poppins"/>
          <w:bCs/>
          <w:sz w:val="18"/>
          <w:szCs w:val="18"/>
        </w:rPr>
      </w:pPr>
      <w:r w:rsidRPr="00624637">
        <w:rPr>
          <w:rFonts w:ascii="Poppins" w:hAnsi="Poppins" w:cs="Poppins"/>
          <w:bCs/>
          <w:sz w:val="18"/>
          <w:szCs w:val="18"/>
        </w:rPr>
        <w:t>DATA</w:t>
      </w:r>
      <w:r w:rsidR="000C0845">
        <w:rPr>
          <w:rFonts w:ascii="Poppins" w:hAnsi="Poppins" w:cs="Poppins"/>
          <w:bCs/>
          <w:sz w:val="18"/>
          <w:szCs w:val="18"/>
        </w:rPr>
        <w:t xml:space="preserve"> </w:t>
      </w:r>
      <w:r w:rsidRPr="00624637">
        <w:rPr>
          <w:rFonts w:ascii="Poppins" w:hAnsi="Poppins" w:cs="Poppins"/>
          <w:bCs/>
          <w:sz w:val="18"/>
          <w:szCs w:val="18"/>
        </w:rPr>
        <w:t>………………………..</w:t>
      </w:r>
    </w:p>
    <w:p w14:paraId="2719C48B" w14:textId="1E676543" w:rsidR="00891DAA" w:rsidRPr="00624637" w:rsidRDefault="00891DAA" w:rsidP="00891DAA">
      <w:pPr>
        <w:tabs>
          <w:tab w:val="left" w:pos="5812"/>
        </w:tabs>
        <w:jc w:val="both"/>
        <w:rPr>
          <w:rFonts w:ascii="Poppins" w:hAnsi="Poppins" w:cs="Poppins"/>
          <w:b/>
          <w:sz w:val="18"/>
          <w:szCs w:val="18"/>
        </w:rPr>
      </w:pPr>
      <w:r w:rsidRPr="00624637">
        <w:rPr>
          <w:rFonts w:ascii="Poppins" w:hAnsi="Poppins" w:cs="Poppins"/>
          <w:bCs/>
          <w:sz w:val="18"/>
          <w:szCs w:val="18"/>
        </w:rPr>
        <w:t xml:space="preserve">                                                                                 FIRMA DEL</w:t>
      </w:r>
      <w:r w:rsidRPr="00624637">
        <w:rPr>
          <w:rFonts w:ascii="Poppins" w:hAnsi="Poppins" w:cs="Poppins"/>
          <w:sz w:val="18"/>
          <w:szCs w:val="18"/>
        </w:rPr>
        <w:t xml:space="preserve"> DICHIARANTE</w:t>
      </w:r>
      <w:r w:rsidRPr="00624637">
        <w:rPr>
          <w:rFonts w:ascii="Poppins" w:hAnsi="Poppins" w:cs="Poppins"/>
          <w:sz w:val="18"/>
          <w:szCs w:val="18"/>
        </w:rPr>
        <w:tab/>
      </w:r>
    </w:p>
    <w:p w14:paraId="2295D048" w14:textId="79214F22" w:rsidR="004D536C" w:rsidRPr="00624637" w:rsidRDefault="00891DAA" w:rsidP="00891DAA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b/>
          <w:sz w:val="18"/>
          <w:szCs w:val="18"/>
        </w:rPr>
        <w:t xml:space="preserve">                                                                               </w:t>
      </w:r>
      <w:r w:rsidR="009C0D82">
        <w:rPr>
          <w:rFonts w:ascii="Poppins" w:hAnsi="Poppins" w:cs="Poppins"/>
          <w:b/>
          <w:sz w:val="18"/>
          <w:szCs w:val="18"/>
        </w:rPr>
        <w:tab/>
      </w:r>
      <w:r w:rsidRPr="00624637">
        <w:rPr>
          <w:rFonts w:ascii="Poppins" w:hAnsi="Poppins" w:cs="Poppins"/>
          <w:b/>
          <w:sz w:val="18"/>
          <w:szCs w:val="18"/>
        </w:rPr>
        <w:t xml:space="preserve">  </w:t>
      </w:r>
      <w:r w:rsidRPr="00624637">
        <w:rPr>
          <w:rFonts w:ascii="Poppins" w:hAnsi="Poppins" w:cs="Poppins"/>
          <w:sz w:val="18"/>
          <w:szCs w:val="18"/>
        </w:rPr>
        <w:t>………………………………...</w:t>
      </w:r>
    </w:p>
    <w:p w14:paraId="3F3966A0" w14:textId="77777777" w:rsidR="004D536C" w:rsidRPr="00624637" w:rsidRDefault="004D536C">
      <w:pPr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br w:type="page"/>
      </w:r>
    </w:p>
    <w:p w14:paraId="258A1301" w14:textId="041E736F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bookmarkStart w:id="0" w:name="_Hlk117776711"/>
      <w:r w:rsidRPr="00624637">
        <w:rPr>
          <w:rFonts w:ascii="Poppins" w:hAnsi="Poppins" w:cs="Poppins"/>
          <w:b/>
          <w:bCs/>
          <w:sz w:val="18"/>
          <w:szCs w:val="18"/>
        </w:rPr>
        <w:lastRenderedPageBreak/>
        <w:t>TRATTAMENTO DATI PERSONALI ED INFORMAZIONI</w:t>
      </w:r>
    </w:p>
    <w:p w14:paraId="3D07C243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</w:p>
    <w:p w14:paraId="6DB46751" w14:textId="4D8574EE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</w:rPr>
        <w:t>CONSORZIO DEI COMUNI DEL B.I.M. DELL’ADIGE DI TRENTO</w:t>
      </w:r>
    </w:p>
    <w:p w14:paraId="3CEC8C9B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</w:rPr>
        <w:t>Servizio Amministrativo – Ufficio contributi</w:t>
      </w:r>
    </w:p>
    <w:p w14:paraId="59DAEBA7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</w:p>
    <w:p w14:paraId="3E8F3B3D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</w:rPr>
        <w:t>Informativa semplificata per modulistica</w:t>
      </w:r>
    </w:p>
    <w:p w14:paraId="17E05746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</w:p>
    <w:p w14:paraId="083452B1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Si informa che ai sensi degli artt. 13 e 14 del Regolamento UE 2016/679 e del </w:t>
      </w:r>
      <w:proofErr w:type="spellStart"/>
      <w:r w:rsidRPr="00624637">
        <w:rPr>
          <w:rFonts w:ascii="Poppins" w:hAnsi="Poppins" w:cs="Poppins"/>
          <w:sz w:val="18"/>
          <w:szCs w:val="18"/>
        </w:rPr>
        <w:t>D.Lgs.</w:t>
      </w:r>
      <w:proofErr w:type="spellEnd"/>
      <w:r w:rsidRPr="00624637">
        <w:rPr>
          <w:rFonts w:ascii="Poppins" w:hAnsi="Poppins" w:cs="Poppins"/>
          <w:sz w:val="18"/>
          <w:szCs w:val="18"/>
        </w:rPr>
        <w:t xml:space="preserve">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0CCC0075" w14:textId="7C76BFF2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Titolare del trattamento è l’Ente Consorzio Bim Adige di Trento con sede a Trento in Piazza Centa, 13/1 (e-mail: info@bimtrento.it, </w:t>
      </w:r>
      <w:proofErr w:type="spellStart"/>
      <w:r w:rsidRPr="00624637">
        <w:rPr>
          <w:rFonts w:ascii="Poppins" w:hAnsi="Poppins" w:cs="Poppins"/>
          <w:sz w:val="18"/>
          <w:szCs w:val="18"/>
        </w:rPr>
        <w:t>pec</w:t>
      </w:r>
      <w:proofErr w:type="spellEnd"/>
      <w:r w:rsidRPr="00624637">
        <w:rPr>
          <w:rFonts w:ascii="Poppins" w:hAnsi="Poppins" w:cs="Poppins"/>
          <w:sz w:val="18"/>
          <w:szCs w:val="18"/>
        </w:rPr>
        <w:t xml:space="preserve">: info@pec.bimtrento.it, sito internet www.bimtrento.it), Responsabile della Protezione dei Dati è lo Studio </w:t>
      </w:r>
      <w:proofErr w:type="spellStart"/>
      <w:r w:rsidRPr="00624637">
        <w:rPr>
          <w:rFonts w:ascii="Poppins" w:hAnsi="Poppins" w:cs="Poppins"/>
          <w:sz w:val="18"/>
          <w:szCs w:val="18"/>
        </w:rPr>
        <w:t>Gadler</w:t>
      </w:r>
      <w:proofErr w:type="spellEnd"/>
      <w:r w:rsidRPr="00624637">
        <w:rPr>
          <w:rFonts w:ascii="Poppins" w:hAnsi="Poppins" w:cs="Poppins"/>
          <w:sz w:val="18"/>
          <w:szCs w:val="18"/>
        </w:rPr>
        <w:t xml:space="preserve"> S.r.l, con sede a Pergine Valsugana in via </w:t>
      </w:r>
      <w:proofErr w:type="spellStart"/>
      <w:r w:rsidRPr="00624637">
        <w:rPr>
          <w:rFonts w:ascii="Poppins" w:hAnsi="Poppins" w:cs="Poppins"/>
          <w:sz w:val="18"/>
          <w:szCs w:val="18"/>
        </w:rPr>
        <w:t>Graberi</w:t>
      </w:r>
      <w:proofErr w:type="spellEnd"/>
      <w:r w:rsidRPr="00624637">
        <w:rPr>
          <w:rFonts w:ascii="Poppins" w:hAnsi="Poppins" w:cs="Poppins"/>
          <w:sz w:val="18"/>
          <w:szCs w:val="18"/>
        </w:rPr>
        <w:t>, 12/A (e-mail dpo@studiogadler.it, sito internet www.studiogadler.it).</w:t>
      </w:r>
    </w:p>
    <w:p w14:paraId="19EB000E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Lei può esercitare il diritto di accesso e gli altri diritti di cui agli artt. 15 e seguenti del Regolamento UE 2016/679.</w:t>
      </w:r>
    </w:p>
    <w:p w14:paraId="7EFC2C0D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L’informativa completa ai sensi degli artt. 13 e 14 del Regolamento UE 2016/679 è a disposizione presso il Servizio Segreteria.</w:t>
      </w:r>
    </w:p>
    <w:p w14:paraId="61DCC0E4" w14:textId="77777777" w:rsidR="004D536C" w:rsidRPr="00624637" w:rsidRDefault="004D536C" w:rsidP="004D536C">
      <w:pPr>
        <w:tabs>
          <w:tab w:val="left" w:pos="5812"/>
        </w:tabs>
        <w:jc w:val="right"/>
        <w:rPr>
          <w:rFonts w:ascii="Poppins" w:hAnsi="Poppins" w:cs="Poppins"/>
          <w:sz w:val="18"/>
          <w:szCs w:val="18"/>
        </w:rPr>
      </w:pPr>
    </w:p>
    <w:p w14:paraId="6CE0C27E" w14:textId="77777777" w:rsidR="004D536C" w:rsidRPr="00624637" w:rsidRDefault="004D536C" w:rsidP="004D536C">
      <w:pPr>
        <w:tabs>
          <w:tab w:val="left" w:pos="5812"/>
        </w:tabs>
        <w:jc w:val="right"/>
        <w:rPr>
          <w:rFonts w:ascii="Poppins" w:hAnsi="Poppins" w:cs="Poppins"/>
          <w:sz w:val="18"/>
          <w:szCs w:val="18"/>
        </w:rPr>
      </w:pPr>
    </w:p>
    <w:p w14:paraId="0592498C" w14:textId="77777777" w:rsidR="004D536C" w:rsidRPr="00624637" w:rsidRDefault="004D536C" w:rsidP="004D536C">
      <w:pPr>
        <w:tabs>
          <w:tab w:val="left" w:pos="5812"/>
        </w:tabs>
        <w:ind w:left="7088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Il Direttore </w:t>
      </w:r>
    </w:p>
    <w:p w14:paraId="102E6948" w14:textId="581C3761" w:rsidR="00DB6CC0" w:rsidRPr="00624637" w:rsidRDefault="004D536C" w:rsidP="004D536C">
      <w:pPr>
        <w:tabs>
          <w:tab w:val="left" w:pos="5812"/>
        </w:tabs>
        <w:ind w:left="7088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Dott. Luca Battisti</w:t>
      </w:r>
    </w:p>
    <w:bookmarkEnd w:id="0"/>
    <w:p w14:paraId="3B85DCCD" w14:textId="1974660A" w:rsidR="00DB6CC0" w:rsidRPr="00624637" w:rsidRDefault="00DB6CC0">
      <w:pPr>
        <w:rPr>
          <w:rFonts w:ascii="Poppins" w:hAnsi="Poppins" w:cs="Poppins"/>
          <w:sz w:val="18"/>
          <w:szCs w:val="18"/>
        </w:rPr>
      </w:pPr>
    </w:p>
    <w:sectPr w:rsidR="00DB6CC0" w:rsidRPr="00624637" w:rsidSect="00B650EB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3A9EB" w14:textId="77777777" w:rsidR="00101506" w:rsidRDefault="00101506" w:rsidP="00650259">
      <w:pPr>
        <w:spacing w:after="0" w:line="240" w:lineRule="auto"/>
      </w:pPr>
      <w:r>
        <w:separator/>
      </w:r>
    </w:p>
  </w:endnote>
  <w:endnote w:type="continuationSeparator" w:id="0">
    <w:p w14:paraId="170E81DC" w14:textId="77777777" w:rsidR="00101506" w:rsidRDefault="0010150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2FC7AC-9FEF-43F5-8E9B-537C40983A3C}"/>
    <w:embedBold r:id="rId2" w:fontKey="{9DF0C91F-DAE7-4FB7-BFF0-4F4EDF2425CC}"/>
    <w:embedItalic r:id="rId3" w:fontKey="{52BA8BA3-F88F-42AB-AD72-AA4E68AFEA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49F5DC7-3546-428F-B56C-6F312F8C1661}"/>
    <w:embedBold r:id="rId5" w:fontKey="{B78D54EB-2278-49EE-866F-7ECB321024C5}"/>
    <w:embedItalic r:id="rId6" w:fontKey="{E0733820-90DB-4987-9EF4-412ED3C863E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8286FCD-E885-40E3-8FAC-4A41A008BD09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8" w:fontKey="{5DD11D89-5439-4115-80EF-8EEDBC4A0F6C}"/>
    <w:embedBold r:id="rId9" w:fontKey="{E1146B03-AD60-4043-BADF-B4463F1E1FFA}"/>
    <w:embedItalic r:id="rId10" w:fontKey="{00D5297A-9B54-4918-8372-158D15B1F16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7C2C40CE-3C4D-4415-A456-20948F3864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82637" w14:textId="77777777" w:rsidR="00101506" w:rsidRDefault="00101506" w:rsidP="00650259">
      <w:pPr>
        <w:spacing w:after="0" w:line="240" w:lineRule="auto"/>
      </w:pPr>
      <w:r>
        <w:separator/>
      </w:r>
    </w:p>
  </w:footnote>
  <w:footnote w:type="continuationSeparator" w:id="0">
    <w:p w14:paraId="38A4BA30" w14:textId="77777777" w:rsidR="00101506" w:rsidRDefault="0010150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FFFF" w:themeFill="background1"/>
      <w:tblLook w:val="04A0" w:firstRow="1" w:lastRow="0" w:firstColumn="1" w:lastColumn="0" w:noHBand="0" w:noVBand="1"/>
    </w:tblPr>
    <w:tblGrid>
      <w:gridCol w:w="1956"/>
      <w:gridCol w:w="7070"/>
    </w:tblGrid>
    <w:tr w:rsidR="00731F26" w:rsidRPr="00731F26" w14:paraId="364EA1F3" w14:textId="77777777" w:rsidTr="00624637">
      <w:trPr>
        <w:trHeight w:val="990"/>
      </w:trPr>
      <w:tc>
        <w:tcPr>
          <w:tcW w:w="1350" w:type="dxa"/>
          <w:shd w:val="clear" w:color="auto" w:fill="FFFFFF" w:themeFill="background1"/>
          <w:vAlign w:val="center"/>
        </w:tcPr>
        <w:p w14:paraId="4B1DA8FC" w14:textId="1325CE5E" w:rsidR="00D65411" w:rsidRPr="00731F26" w:rsidRDefault="00624637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sz w:val="44"/>
              <w:szCs w:val="24"/>
            </w:rPr>
            <w:drawing>
              <wp:inline distT="0" distB="0" distL="0" distR="0" wp14:anchorId="2C6AA026" wp14:editId="118EADE5">
                <wp:extent cx="1096835" cy="720000"/>
                <wp:effectExtent l="0" t="0" r="8255" b="4445"/>
                <wp:docPr id="167240319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2403194" name="Immagine 167240319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3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FFFF" w:themeFill="background1"/>
          <w:vAlign w:val="center"/>
        </w:tcPr>
        <w:p w14:paraId="4BE89FFE" w14:textId="7BFA6986" w:rsidR="00D65411" w:rsidRPr="00101BD3" w:rsidRDefault="00101BD3" w:rsidP="00731F26">
          <w:pPr>
            <w:spacing w:after="0"/>
            <w:rPr>
              <w:rFonts w:ascii="Corbel" w:eastAsia="Calibri" w:hAnsi="Corbel" w:cs="Times New Roman"/>
              <w:color w:val="FFFFFF"/>
            </w:rPr>
          </w:pPr>
          <w:r w:rsidRPr="00624637">
            <w:rPr>
              <w:rFonts w:ascii="Poppins" w:eastAsia="Calibri" w:hAnsi="Poppins" w:cs="Poppins"/>
              <w:sz w:val="32"/>
              <w:szCs w:val="20"/>
            </w:rPr>
            <w:t>Comuni</w:t>
          </w:r>
          <w:r w:rsidR="00E940F7">
            <w:rPr>
              <w:rFonts w:ascii="Poppins" w:eastAsia="Calibri" w:hAnsi="Poppins" w:cs="Poppins"/>
              <w:sz w:val="32"/>
              <w:szCs w:val="20"/>
            </w:rPr>
            <w:t xml:space="preserve">, </w:t>
          </w:r>
          <w:r w:rsidRPr="00624637">
            <w:rPr>
              <w:rFonts w:ascii="Poppins" w:eastAsia="Calibri" w:hAnsi="Poppins" w:cs="Poppins"/>
              <w:sz w:val="32"/>
              <w:szCs w:val="20"/>
            </w:rPr>
            <w:t xml:space="preserve">Enti </w:t>
          </w:r>
          <w:proofErr w:type="spellStart"/>
          <w:r w:rsidRPr="00624637">
            <w:rPr>
              <w:rFonts w:ascii="Poppins" w:eastAsia="Calibri" w:hAnsi="Poppins" w:cs="Poppins"/>
              <w:sz w:val="32"/>
              <w:szCs w:val="20"/>
            </w:rPr>
            <w:t>Pubblici</w:t>
          </w:r>
          <w:r w:rsidR="007623DA" w:rsidRPr="00624637">
            <w:rPr>
              <w:rFonts w:ascii="Poppins" w:eastAsia="Calibri" w:hAnsi="Poppins" w:cs="Poppins"/>
              <w:sz w:val="32"/>
              <w:szCs w:val="20"/>
            </w:rPr>
            <w:t>_Modulo</w:t>
          </w:r>
          <w:proofErr w:type="spellEnd"/>
          <w:r w:rsidR="007623DA" w:rsidRPr="00624637">
            <w:rPr>
              <w:rFonts w:ascii="Poppins" w:eastAsia="Calibri" w:hAnsi="Poppins" w:cs="Poppins"/>
              <w:sz w:val="32"/>
              <w:szCs w:val="20"/>
            </w:rPr>
            <w:t xml:space="preserve"> r</w:t>
          </w:r>
          <w:r w:rsidR="0088484F" w:rsidRPr="00624637">
            <w:rPr>
              <w:rFonts w:ascii="Poppins" w:eastAsia="Calibri" w:hAnsi="Poppins" w:cs="Poppins"/>
              <w:sz w:val="32"/>
              <w:szCs w:val="20"/>
            </w:rPr>
            <w:t>ichiesta contributo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ED5A17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41077"/>
    <w:rsid w:val="00052382"/>
    <w:rsid w:val="0006568A"/>
    <w:rsid w:val="00076F0F"/>
    <w:rsid w:val="00084253"/>
    <w:rsid w:val="000C0845"/>
    <w:rsid w:val="000D1F49"/>
    <w:rsid w:val="00101506"/>
    <w:rsid w:val="00101BD3"/>
    <w:rsid w:val="00121972"/>
    <w:rsid w:val="001727CA"/>
    <w:rsid w:val="00194B52"/>
    <w:rsid w:val="001C4A3D"/>
    <w:rsid w:val="001F4AA3"/>
    <w:rsid w:val="00222AEF"/>
    <w:rsid w:val="002254E8"/>
    <w:rsid w:val="00237B84"/>
    <w:rsid w:val="002462F3"/>
    <w:rsid w:val="002A1D27"/>
    <w:rsid w:val="002C0619"/>
    <w:rsid w:val="002C56E6"/>
    <w:rsid w:val="00346DE2"/>
    <w:rsid w:val="00361E11"/>
    <w:rsid w:val="00365FAE"/>
    <w:rsid w:val="003B4744"/>
    <w:rsid w:val="003F0847"/>
    <w:rsid w:val="0040090B"/>
    <w:rsid w:val="0043341E"/>
    <w:rsid w:val="0044231C"/>
    <w:rsid w:val="00443A7B"/>
    <w:rsid w:val="00444997"/>
    <w:rsid w:val="0046302A"/>
    <w:rsid w:val="00487D2D"/>
    <w:rsid w:val="004D536C"/>
    <w:rsid w:val="004D5D62"/>
    <w:rsid w:val="005112D0"/>
    <w:rsid w:val="00553E7A"/>
    <w:rsid w:val="00577E06"/>
    <w:rsid w:val="005A3BF7"/>
    <w:rsid w:val="005E3E38"/>
    <w:rsid w:val="005F2035"/>
    <w:rsid w:val="005F7990"/>
    <w:rsid w:val="00624637"/>
    <w:rsid w:val="0063739C"/>
    <w:rsid w:val="00642BA9"/>
    <w:rsid w:val="00650259"/>
    <w:rsid w:val="00674A54"/>
    <w:rsid w:val="006A7520"/>
    <w:rsid w:val="006E362F"/>
    <w:rsid w:val="006E629B"/>
    <w:rsid w:val="00727F77"/>
    <w:rsid w:val="00731F26"/>
    <w:rsid w:val="00754984"/>
    <w:rsid w:val="00760D65"/>
    <w:rsid w:val="007623DA"/>
    <w:rsid w:val="00770F25"/>
    <w:rsid w:val="007A35A8"/>
    <w:rsid w:val="007B0A85"/>
    <w:rsid w:val="007C6A52"/>
    <w:rsid w:val="0082043E"/>
    <w:rsid w:val="0088484F"/>
    <w:rsid w:val="00891DAA"/>
    <w:rsid w:val="008E203A"/>
    <w:rsid w:val="0091229C"/>
    <w:rsid w:val="00940E73"/>
    <w:rsid w:val="00960D11"/>
    <w:rsid w:val="0098597D"/>
    <w:rsid w:val="009C0D82"/>
    <w:rsid w:val="009C12C8"/>
    <w:rsid w:val="009F1B8E"/>
    <w:rsid w:val="009F619A"/>
    <w:rsid w:val="009F6DDE"/>
    <w:rsid w:val="00A07415"/>
    <w:rsid w:val="00A370A8"/>
    <w:rsid w:val="00A65D5E"/>
    <w:rsid w:val="00A73A76"/>
    <w:rsid w:val="00AC2DB9"/>
    <w:rsid w:val="00B25CE8"/>
    <w:rsid w:val="00B650EB"/>
    <w:rsid w:val="00BB4CF3"/>
    <w:rsid w:val="00BD4753"/>
    <w:rsid w:val="00BD5CB1"/>
    <w:rsid w:val="00BE62EE"/>
    <w:rsid w:val="00BF35B3"/>
    <w:rsid w:val="00C003BA"/>
    <w:rsid w:val="00C04248"/>
    <w:rsid w:val="00C46878"/>
    <w:rsid w:val="00C76B38"/>
    <w:rsid w:val="00CB4A51"/>
    <w:rsid w:val="00CD4532"/>
    <w:rsid w:val="00CD47B0"/>
    <w:rsid w:val="00CE6104"/>
    <w:rsid w:val="00CE7918"/>
    <w:rsid w:val="00D16163"/>
    <w:rsid w:val="00D27C15"/>
    <w:rsid w:val="00D5192A"/>
    <w:rsid w:val="00D65411"/>
    <w:rsid w:val="00DB3FAD"/>
    <w:rsid w:val="00DB6CC0"/>
    <w:rsid w:val="00E455A7"/>
    <w:rsid w:val="00E61C09"/>
    <w:rsid w:val="00E677FE"/>
    <w:rsid w:val="00E76BDA"/>
    <w:rsid w:val="00E913C1"/>
    <w:rsid w:val="00E940F7"/>
    <w:rsid w:val="00EB3B58"/>
    <w:rsid w:val="00EB563B"/>
    <w:rsid w:val="00EC39F7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</Template>
  <TotalTime>0</TotalTime>
  <Pages>4</Pages>
  <Words>774</Words>
  <Characters>4418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2022-10-25T15:24:00Z</dcterms:created>
  <dcterms:modified xsi:type="dcterms:W3CDTF">2026-06-03T08:52:00Z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