
<file path=[Content_Types].xml><?xml version="1.0" encoding="utf-8"?>
<Types xmlns="http://schemas.openxmlformats.org/package/2006/content-types">
  <Default Extension="jpg&amp;ehk=Fc1vnERhbY6973HYSUJZ9w&amp;r=0&amp;pid=OfficeInsert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horzAnchor="margin" w:tblpX="-142" w:tblpY="675"/>
        <w:tblW w:w="507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1300"/>
        <w:gridCol w:w="684"/>
        <w:gridCol w:w="1608"/>
        <w:gridCol w:w="2292"/>
        <w:gridCol w:w="2292"/>
      </w:tblGrid>
      <w:tr w:rsidR="005E3E38" w:rsidRPr="00891DAA" w14:paraId="47723F07" w14:textId="77777777" w:rsidTr="007623DA">
        <w:tc>
          <w:tcPr>
            <w:tcW w:w="5000" w:type="pct"/>
            <w:gridSpan w:val="6"/>
            <w:vAlign w:val="bottom"/>
          </w:tcPr>
          <w:p w14:paraId="110D5493" w14:textId="3E7C8DFB" w:rsidR="005E3E38" w:rsidRPr="00891DAA" w:rsidRDefault="00DB6CC0" w:rsidP="0043341E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4B5FAF59" wp14:editId="38656079">
                  <wp:extent cx="1937266" cy="1257300"/>
                  <wp:effectExtent l="0" t="0" r="635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2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878" cy="126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84F" w:rsidRPr="00891DAA" w14:paraId="03742D78" w14:textId="77777777" w:rsidTr="007623DA">
        <w:tc>
          <w:tcPr>
            <w:tcW w:w="5000" w:type="pct"/>
            <w:gridSpan w:val="6"/>
            <w:vAlign w:val="bottom"/>
          </w:tcPr>
          <w:p w14:paraId="64ACCAF6" w14:textId="06A360D4" w:rsidR="00237B84" w:rsidRPr="00891DAA" w:rsidRDefault="00237B84" w:rsidP="00891DA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Il sottoscritto (nome e cognome) 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______________</w:t>
            </w:r>
            <w:r w:rsidRPr="00891DAA">
              <w:rPr>
                <w:rFonts w:ascii="Arial" w:hAnsi="Arial" w:cs="Arial"/>
                <w:sz w:val="22"/>
                <w:szCs w:val="22"/>
              </w:rPr>
              <w:t>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91DAA">
              <w:rPr>
                <w:rFonts w:ascii="Arial" w:hAnsi="Arial" w:cs="Arial"/>
                <w:sz w:val="22"/>
                <w:szCs w:val="22"/>
              </w:rPr>
              <w:t>nato a 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</w:t>
            </w:r>
            <w:r w:rsidRPr="00891DAA">
              <w:rPr>
                <w:rFonts w:ascii="Arial" w:hAnsi="Arial" w:cs="Arial"/>
                <w:sz w:val="22"/>
                <w:szCs w:val="22"/>
              </w:rPr>
              <w:t>_______ il ______________ in qualità di legale rappresentante dell’Associazione/Ente 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</w:t>
            </w:r>
            <w:r w:rsidRPr="00891DAA">
              <w:rPr>
                <w:rFonts w:ascii="Arial" w:hAnsi="Arial" w:cs="Arial"/>
                <w:sz w:val="22"/>
                <w:szCs w:val="22"/>
              </w:rPr>
              <w:t>_________________________  con sede in _____________________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__________________________________________________</w:t>
            </w:r>
            <w:r w:rsidRPr="00891DAA">
              <w:rPr>
                <w:rFonts w:ascii="Arial" w:hAnsi="Arial" w:cs="Arial"/>
                <w:sz w:val="22"/>
                <w:szCs w:val="22"/>
              </w:rPr>
              <w:t xml:space="preserve"> via </w:t>
            </w:r>
            <w:r w:rsidR="005E3E38" w:rsidRPr="00891DAA">
              <w:rPr>
                <w:rFonts w:ascii="Arial" w:hAnsi="Arial" w:cs="Arial"/>
                <w:sz w:val="22"/>
                <w:szCs w:val="22"/>
              </w:rPr>
              <w:t>_____________________________________________________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________________</w:t>
            </w:r>
          </w:p>
          <w:p w14:paraId="3048D5DC" w14:textId="44C64695" w:rsidR="00237B84" w:rsidRPr="00891DAA" w:rsidRDefault="00237B84" w:rsidP="00891DA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 xml:space="preserve">Codice fiscale </w:t>
            </w:r>
            <w:r w:rsidR="005E3E38" w:rsidRPr="00891DAA">
              <w:rPr>
                <w:rFonts w:ascii="Arial" w:hAnsi="Arial" w:cs="Arial"/>
                <w:sz w:val="22"/>
                <w:szCs w:val="22"/>
              </w:rPr>
              <w:t>_____________________________________________________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_______</w:t>
            </w:r>
          </w:p>
          <w:p w14:paraId="754116BC" w14:textId="4D2A31EF" w:rsidR="00237B84" w:rsidRPr="00891DAA" w:rsidRDefault="00237B84" w:rsidP="00891DA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Numero di telefono:</w:t>
            </w:r>
            <w:r w:rsidR="005E3E3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E3E38" w:rsidRPr="00891DAA">
              <w:rPr>
                <w:rFonts w:ascii="Arial" w:hAnsi="Arial" w:cs="Arial"/>
                <w:sz w:val="22"/>
                <w:szCs w:val="22"/>
              </w:rPr>
              <w:t>_____________________________________________________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___</w:t>
            </w:r>
          </w:p>
          <w:p w14:paraId="5D1224E1" w14:textId="058EAA5C" w:rsidR="00237B84" w:rsidRPr="00891DAA" w:rsidRDefault="00237B84" w:rsidP="00891DA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Indirizzo mail:</w:t>
            </w:r>
            <w:r w:rsidR="005E3E3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E3E38" w:rsidRPr="00891DAA">
              <w:rPr>
                <w:rFonts w:ascii="Arial" w:hAnsi="Arial" w:cs="Arial"/>
                <w:sz w:val="22"/>
                <w:szCs w:val="22"/>
              </w:rPr>
              <w:t>_____________________________________________________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_______</w:t>
            </w:r>
          </w:p>
          <w:p w14:paraId="3556A8FD" w14:textId="0EDB9213" w:rsidR="00237B84" w:rsidRPr="00891DAA" w:rsidRDefault="00237B84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 xml:space="preserve">Indirizzo </w:t>
            </w:r>
            <w:proofErr w:type="spellStart"/>
            <w:r w:rsidRPr="00891DAA">
              <w:rPr>
                <w:rFonts w:ascii="Arial" w:hAnsi="Arial" w:cs="Arial"/>
                <w:sz w:val="22"/>
                <w:szCs w:val="22"/>
              </w:rPr>
              <w:t>pec</w:t>
            </w:r>
            <w:proofErr w:type="spellEnd"/>
            <w:r w:rsidRPr="00891DAA">
              <w:rPr>
                <w:rFonts w:ascii="Arial" w:hAnsi="Arial" w:cs="Arial"/>
                <w:sz w:val="22"/>
                <w:szCs w:val="22"/>
              </w:rPr>
              <w:t>:</w:t>
            </w:r>
            <w:r w:rsidR="005E3E3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E3E38" w:rsidRPr="00891DAA">
              <w:rPr>
                <w:rFonts w:ascii="Arial" w:hAnsi="Arial" w:cs="Arial"/>
                <w:sz w:val="22"/>
                <w:szCs w:val="22"/>
              </w:rPr>
              <w:t>_____________________________________________________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______</w:t>
            </w:r>
          </w:p>
          <w:p w14:paraId="6A671ED3" w14:textId="14950E6A" w:rsidR="0088484F" w:rsidRPr="00891DAA" w:rsidRDefault="0088484F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consapevole delle responsabilità penali previste dall’art. 76 del D.P.R. 28.12.2000 n. 445 e ss. mm. nel caso di dichiarazioni non veritiere, di formazione o di uso di atti falsi e che, ai sensi dell’art. 75 del medesimo D.P.R., qualora dal controllo delle dichiarazioni dovesse emergere la loro non veridicità, decadrà dai benefici eventualmente concessi in base alle dichiarazioni non veritiere,</w:t>
            </w:r>
          </w:p>
          <w:p w14:paraId="35DE161C" w14:textId="77777777" w:rsidR="00237B84" w:rsidRPr="00891DAA" w:rsidRDefault="0088484F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 xml:space="preserve">con riferimento al regolamento dei contributi approvato con delibera dell’Assemblea Generale n. 7 del 27 aprile 2022 </w:t>
            </w:r>
          </w:p>
          <w:p w14:paraId="6F53F894" w14:textId="589DB964" w:rsidR="0088484F" w:rsidRPr="00891DAA" w:rsidRDefault="0088484F" w:rsidP="007623DA">
            <w:pPr>
              <w:spacing w:before="24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b/>
                <w:bCs/>
                <w:sz w:val="22"/>
                <w:szCs w:val="22"/>
              </w:rPr>
              <w:t>chiede la concessione di un contributo per la seguente iniziativa</w:t>
            </w:r>
            <w:r w:rsidRPr="00891DAA"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650259" w:rsidRPr="00891DAA" w14:paraId="2226CFF5" w14:textId="77777777" w:rsidTr="007A7393">
        <w:tc>
          <w:tcPr>
            <w:tcW w:w="1623" w:type="pct"/>
            <w:gridSpan w:val="3"/>
            <w:tcBorders>
              <w:right w:val="single" w:sz="4" w:space="0" w:color="auto"/>
            </w:tcBorders>
            <w:vAlign w:val="bottom"/>
          </w:tcPr>
          <w:p w14:paraId="614CCD64" w14:textId="5BF94D44" w:rsidR="00650259" w:rsidRPr="00891DAA" w:rsidRDefault="0088484F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TITOLO INIZIATIVA</w:t>
            </w:r>
          </w:p>
        </w:tc>
        <w:tc>
          <w:tcPr>
            <w:tcW w:w="3377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5A7052D6" w14:textId="77777777" w:rsidR="00650259" w:rsidRPr="00891DAA" w:rsidRDefault="00650259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50259" w:rsidRPr="00891DAA" w14:paraId="6D8876E2" w14:textId="77777777" w:rsidTr="007A7393">
        <w:tc>
          <w:tcPr>
            <w:tcW w:w="1623" w:type="pct"/>
            <w:gridSpan w:val="3"/>
            <w:tcBorders>
              <w:right w:val="single" w:sz="4" w:space="0" w:color="auto"/>
            </w:tcBorders>
            <w:vAlign w:val="bottom"/>
          </w:tcPr>
          <w:p w14:paraId="4604B947" w14:textId="530F4206" w:rsidR="00650259" w:rsidRPr="00891DAA" w:rsidRDefault="00650259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77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44B960" w14:textId="77777777" w:rsidR="00650259" w:rsidRPr="00891DAA" w:rsidRDefault="00650259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623DA" w:rsidRPr="00891DAA" w14:paraId="54F8A0F8" w14:textId="77777777" w:rsidTr="007A7393">
        <w:tc>
          <w:tcPr>
            <w:tcW w:w="1623" w:type="pct"/>
            <w:gridSpan w:val="3"/>
            <w:vAlign w:val="bottom"/>
          </w:tcPr>
          <w:p w14:paraId="2EF41A2D" w14:textId="77777777" w:rsidR="007623DA" w:rsidRPr="00891DAA" w:rsidRDefault="007623DA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77" w:type="pct"/>
            <w:gridSpan w:val="3"/>
            <w:tcBorders>
              <w:top w:val="single" w:sz="4" w:space="0" w:color="auto"/>
            </w:tcBorders>
            <w:vAlign w:val="bottom"/>
          </w:tcPr>
          <w:p w14:paraId="659D0C95" w14:textId="77777777" w:rsidR="007623DA" w:rsidRPr="007623DA" w:rsidRDefault="007623DA" w:rsidP="00891DAA">
            <w:pPr>
              <w:spacing w:before="240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346DE2" w:rsidRPr="00891DAA" w14:paraId="2AE57A9A" w14:textId="77777777" w:rsidTr="00237B84">
        <w:tc>
          <w:tcPr>
            <w:tcW w:w="5000" w:type="pct"/>
            <w:gridSpan w:val="6"/>
            <w:vAlign w:val="bottom"/>
          </w:tcPr>
          <w:p w14:paraId="32EF8C48" w14:textId="38D6A0C8" w:rsidR="00346DE2" w:rsidRPr="00891DAA" w:rsidRDefault="0088484F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 xml:space="preserve"> TIPOLOGIA INIZIATIVA </w:t>
            </w:r>
          </w:p>
        </w:tc>
      </w:tr>
      <w:tr w:rsidR="00443A7B" w:rsidRPr="00891DAA" w14:paraId="0B8BCD2B" w14:textId="77777777" w:rsidTr="00E913C1">
        <w:tc>
          <w:tcPr>
            <w:tcW w:w="541" w:type="pct"/>
          </w:tcPr>
          <w:p w14:paraId="392B6D6D" w14:textId="015ACB73" w:rsidR="00443A7B" w:rsidRPr="00891DAA" w:rsidRDefault="00443A7B" w:rsidP="00443A7B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  <w:lang w:bidi="it-IT"/>
              </w:rPr>
            </w:pPr>
            <w:r w:rsidRPr="00891DAA">
              <w:rPr>
                <w:rFonts w:ascii="Arial" w:hAnsi="Arial" w:cs="Arial"/>
                <w:sz w:val="22"/>
                <w:szCs w:val="22"/>
                <w:lang w:bidi="it-IT"/>
              </w:rPr>
              <w:sym w:font="Wingdings 2" w:char="F0A3"/>
            </w:r>
          </w:p>
        </w:tc>
        <w:tc>
          <w:tcPr>
            <w:tcW w:w="4459" w:type="pct"/>
            <w:gridSpan w:val="5"/>
            <w:vAlign w:val="bottom"/>
          </w:tcPr>
          <w:p w14:paraId="5211AFA2" w14:textId="49EDC669" w:rsidR="00443A7B" w:rsidRPr="00891DAA" w:rsidRDefault="00443A7B" w:rsidP="00E913C1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43A7B">
              <w:rPr>
                <w:rFonts w:ascii="Arial" w:hAnsi="Arial" w:cs="Arial"/>
                <w:sz w:val="22"/>
                <w:szCs w:val="22"/>
              </w:rPr>
              <w:t>ATTIVITA’ CONNESSE CON LE AZIONI DI PROTEZIONE CIVILE E DI TUTELA DEL TERRITORIO</w:t>
            </w:r>
          </w:p>
        </w:tc>
      </w:tr>
      <w:tr w:rsidR="00443A7B" w:rsidRPr="00891DAA" w14:paraId="06421381" w14:textId="77777777" w:rsidTr="00E913C1">
        <w:tc>
          <w:tcPr>
            <w:tcW w:w="541" w:type="pct"/>
          </w:tcPr>
          <w:p w14:paraId="4F12295E" w14:textId="75115457" w:rsidR="00443A7B" w:rsidRPr="00891DAA" w:rsidRDefault="00443A7B" w:rsidP="00443A7B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  <w:lang w:bidi="it-IT"/>
              </w:rPr>
            </w:pPr>
            <w:r w:rsidRPr="00891DAA">
              <w:rPr>
                <w:rFonts w:ascii="Arial" w:hAnsi="Arial" w:cs="Arial"/>
                <w:sz w:val="22"/>
                <w:szCs w:val="22"/>
                <w:lang w:bidi="it-IT"/>
              </w:rPr>
              <w:sym w:font="Wingdings 2" w:char="F0A3"/>
            </w:r>
          </w:p>
        </w:tc>
        <w:tc>
          <w:tcPr>
            <w:tcW w:w="4459" w:type="pct"/>
            <w:gridSpan w:val="5"/>
            <w:vAlign w:val="bottom"/>
          </w:tcPr>
          <w:p w14:paraId="06C9C974" w14:textId="0502C21C" w:rsidR="00443A7B" w:rsidRPr="00891DAA" w:rsidRDefault="00443A7B" w:rsidP="00E913C1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43A7B">
              <w:rPr>
                <w:rFonts w:ascii="Arial" w:hAnsi="Arial" w:cs="Arial"/>
                <w:sz w:val="22"/>
                <w:szCs w:val="22"/>
              </w:rPr>
              <w:t>ATTIVITA’ EDUCATIVE E FORMATIVE PER FAVORIRE ED ACCRESCERE L’EDUCAZIONE DEI CITTADINI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43A7B">
              <w:rPr>
                <w:rFonts w:ascii="Arial" w:hAnsi="Arial" w:cs="Arial"/>
                <w:sz w:val="22"/>
                <w:szCs w:val="22"/>
              </w:rPr>
              <w:t>ALLO SVOLGIMENTO DEI COMPITI DELLA PROTEZIONE CIVILE</w:t>
            </w:r>
          </w:p>
        </w:tc>
      </w:tr>
      <w:tr w:rsidR="00443A7B" w:rsidRPr="00891DAA" w14:paraId="6D6973DD" w14:textId="77777777" w:rsidTr="00E913C1">
        <w:tc>
          <w:tcPr>
            <w:tcW w:w="541" w:type="pct"/>
          </w:tcPr>
          <w:p w14:paraId="46581212" w14:textId="33D3B19E" w:rsidR="00443A7B" w:rsidRPr="00891DAA" w:rsidRDefault="00443A7B" w:rsidP="00443A7B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  <w:lang w:bidi="it-IT"/>
              </w:rPr>
            </w:pPr>
            <w:r w:rsidRPr="00891DAA">
              <w:rPr>
                <w:rFonts w:ascii="Arial" w:hAnsi="Arial" w:cs="Arial"/>
                <w:sz w:val="22"/>
                <w:szCs w:val="22"/>
                <w:lang w:bidi="it-IT"/>
              </w:rPr>
              <w:sym w:font="Wingdings 2" w:char="F0A3"/>
            </w:r>
          </w:p>
        </w:tc>
        <w:tc>
          <w:tcPr>
            <w:tcW w:w="4459" w:type="pct"/>
            <w:gridSpan w:val="5"/>
            <w:vAlign w:val="bottom"/>
          </w:tcPr>
          <w:p w14:paraId="3BBA194D" w14:textId="7A361AF9" w:rsidR="00443A7B" w:rsidRPr="00891DAA" w:rsidRDefault="00443A7B" w:rsidP="00E913C1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43A7B">
              <w:rPr>
                <w:rFonts w:ascii="Arial" w:hAnsi="Arial" w:cs="Arial"/>
                <w:sz w:val="22"/>
                <w:szCs w:val="22"/>
              </w:rPr>
              <w:t>ORGANIZZAZIONE DI EVENTI VOLTI A PROMUOVERE E VALORIZZARE LE ATTIVITA’ ED I COMPITI DELLA PROTEZIONE CIVILE</w:t>
            </w:r>
          </w:p>
        </w:tc>
      </w:tr>
      <w:tr w:rsidR="00443A7B" w:rsidRPr="00891DAA" w14:paraId="4E3C618A" w14:textId="77777777" w:rsidTr="00E913C1">
        <w:tc>
          <w:tcPr>
            <w:tcW w:w="541" w:type="pct"/>
          </w:tcPr>
          <w:p w14:paraId="768EB384" w14:textId="160A0782" w:rsidR="00443A7B" w:rsidRPr="00891DAA" w:rsidRDefault="00443A7B" w:rsidP="00443A7B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  <w:lang w:bidi="it-IT"/>
              </w:rPr>
            </w:pPr>
            <w:r w:rsidRPr="00891DAA">
              <w:rPr>
                <w:rFonts w:ascii="Arial" w:hAnsi="Arial" w:cs="Arial"/>
                <w:sz w:val="22"/>
                <w:szCs w:val="22"/>
                <w:lang w:bidi="it-IT"/>
              </w:rPr>
              <w:lastRenderedPageBreak/>
              <w:sym w:font="Wingdings 2" w:char="F0A3"/>
            </w:r>
          </w:p>
        </w:tc>
        <w:tc>
          <w:tcPr>
            <w:tcW w:w="4459" w:type="pct"/>
            <w:gridSpan w:val="5"/>
            <w:vAlign w:val="bottom"/>
          </w:tcPr>
          <w:p w14:paraId="5B89BD9F" w14:textId="767F1984" w:rsidR="00443A7B" w:rsidRPr="00443A7B" w:rsidRDefault="00443A7B" w:rsidP="00E913C1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43A7B">
              <w:rPr>
                <w:rFonts w:ascii="Arial" w:hAnsi="Arial" w:cs="Arial"/>
                <w:sz w:val="22"/>
                <w:szCs w:val="22"/>
              </w:rPr>
              <w:t>ORGANIZZAZIONE E PARTECIPAZIONE A MANIFESTAZIONI DI PARTICOLARE RILEVANZA PER LE ATTIVITA’ DI PROTEZIONE CIVILE</w:t>
            </w:r>
          </w:p>
        </w:tc>
      </w:tr>
      <w:tr w:rsidR="00443A7B" w:rsidRPr="00891DAA" w14:paraId="53BE0A80" w14:textId="77777777" w:rsidTr="00E913C1">
        <w:tc>
          <w:tcPr>
            <w:tcW w:w="541" w:type="pct"/>
          </w:tcPr>
          <w:p w14:paraId="2B31F781" w14:textId="2B74B787" w:rsidR="00443A7B" w:rsidRPr="00891DAA" w:rsidRDefault="00443A7B" w:rsidP="00443A7B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  <w:lang w:bidi="it-IT"/>
              </w:rPr>
            </w:pPr>
            <w:r w:rsidRPr="00891DAA">
              <w:rPr>
                <w:rFonts w:ascii="Arial" w:hAnsi="Arial" w:cs="Arial"/>
                <w:sz w:val="22"/>
                <w:szCs w:val="22"/>
                <w:lang w:bidi="it-IT"/>
              </w:rPr>
              <w:sym w:font="Wingdings 2" w:char="F0A3"/>
            </w:r>
          </w:p>
        </w:tc>
        <w:tc>
          <w:tcPr>
            <w:tcW w:w="4459" w:type="pct"/>
            <w:gridSpan w:val="5"/>
            <w:vAlign w:val="bottom"/>
          </w:tcPr>
          <w:p w14:paraId="36F0ECED" w14:textId="47FB8DAC" w:rsidR="00443A7B" w:rsidRPr="00443A7B" w:rsidRDefault="002254E8" w:rsidP="00E913C1">
            <w:pPr>
              <w:spacing w:before="120" w:after="24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AMBITO SOCIO ASSITENZIALE E SOLIDARIETA’ </w:t>
            </w:r>
            <w:r w:rsidR="00443A7B" w:rsidRPr="00443A7B">
              <w:rPr>
                <w:rFonts w:ascii="Arial" w:hAnsi="Arial" w:cs="Arial"/>
                <w:sz w:val="22"/>
                <w:szCs w:val="22"/>
              </w:rPr>
              <w:t>ACQUISTO DELLA PROPRIETA’ O DISPONIBILITA’ DI ATTREZZATURA MEDICA E/O ASSISTENZIALE (</w:t>
            </w:r>
            <w:r w:rsidR="00443A7B" w:rsidRPr="00AD534A">
              <w:rPr>
                <w:rFonts w:ascii="Arial" w:hAnsi="Arial" w:cs="Arial"/>
                <w:sz w:val="22"/>
                <w:szCs w:val="22"/>
                <w:u w:val="single"/>
              </w:rPr>
              <w:t>PER APSP ED AZIENDA SANITARIA</w:t>
            </w:r>
            <w:r w:rsidR="00443A7B" w:rsidRPr="00443A7B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443A7B" w:rsidRPr="00891DAA" w14:paraId="783AEC0D" w14:textId="77777777" w:rsidTr="007A7393">
        <w:tc>
          <w:tcPr>
            <w:tcW w:w="1623" w:type="pct"/>
            <w:gridSpan w:val="3"/>
            <w:tcBorders>
              <w:right w:val="single" w:sz="4" w:space="0" w:color="auto"/>
            </w:tcBorders>
            <w:vAlign w:val="bottom"/>
          </w:tcPr>
          <w:p w14:paraId="4CDB33F1" w14:textId="5D0838EC" w:rsidR="00443A7B" w:rsidRPr="00891DAA" w:rsidRDefault="00443A7B" w:rsidP="00443A7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COMUNE COMPETENTE</w:t>
            </w:r>
          </w:p>
        </w:tc>
        <w:tc>
          <w:tcPr>
            <w:tcW w:w="33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647075" w14:textId="77777777" w:rsidR="00443A7B" w:rsidRPr="00891DAA" w:rsidRDefault="00443A7B" w:rsidP="00443A7B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43A7B" w:rsidRPr="00891DAA" w14:paraId="7446F645" w14:textId="77777777" w:rsidTr="00237B84">
        <w:tc>
          <w:tcPr>
            <w:tcW w:w="5000" w:type="pct"/>
            <w:gridSpan w:val="6"/>
            <w:tcBorders>
              <w:bottom w:val="single" w:sz="4" w:space="0" w:color="auto"/>
            </w:tcBorders>
            <w:vAlign w:val="bottom"/>
          </w:tcPr>
          <w:p w14:paraId="1C11DC8E" w14:textId="7347533B" w:rsidR="00443A7B" w:rsidRPr="00891DAA" w:rsidRDefault="00443A7B" w:rsidP="00443A7B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BREVE DESCRIZIONE INIZIATIVA: RELAZIONE ILLUSTRATIVA in cui si evidenzi il contenuto, le finalità, la valenza, importanza e rilevanza territoriale)</w:t>
            </w:r>
          </w:p>
        </w:tc>
      </w:tr>
      <w:tr w:rsidR="00443A7B" w:rsidRPr="00891DAA" w14:paraId="19410A35" w14:textId="77777777" w:rsidTr="00237B84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AF3BC1" w14:textId="4D4CCE31" w:rsidR="00443A7B" w:rsidRPr="00891DAA" w:rsidRDefault="00443A7B" w:rsidP="00443A7B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751955F" w14:textId="71397CD7" w:rsidR="00443A7B" w:rsidRDefault="00443A7B" w:rsidP="00443A7B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5773B64" w14:textId="0A2E4BC4" w:rsidR="001F4AA3" w:rsidRDefault="001F4AA3" w:rsidP="00443A7B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4B093AB" w14:textId="151DF0D9" w:rsidR="001F4AA3" w:rsidRDefault="001F4AA3" w:rsidP="00443A7B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8AD739F" w14:textId="77777777" w:rsidR="001F4AA3" w:rsidRPr="00891DAA" w:rsidRDefault="001F4AA3" w:rsidP="00443A7B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A2FDD13" w14:textId="0BB22FFA" w:rsidR="00443A7B" w:rsidRPr="00891DAA" w:rsidRDefault="00443A7B" w:rsidP="00443A7B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43A7B" w:rsidRPr="00891DAA" w14:paraId="56EE56CE" w14:textId="77777777" w:rsidTr="005E3E38">
        <w:tc>
          <w:tcPr>
            <w:tcW w:w="5000" w:type="pct"/>
            <w:gridSpan w:val="6"/>
            <w:tcBorders>
              <w:bottom w:val="single" w:sz="4" w:space="0" w:color="auto"/>
            </w:tcBorders>
            <w:vAlign w:val="bottom"/>
          </w:tcPr>
          <w:p w14:paraId="495B8446" w14:textId="573CC0C6" w:rsidR="00443A7B" w:rsidRPr="00891DAA" w:rsidRDefault="00443A7B" w:rsidP="00443A7B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623DA">
              <w:rPr>
                <w:rFonts w:ascii="Arial" w:hAnsi="Arial" w:cs="Arial"/>
                <w:sz w:val="22"/>
                <w:szCs w:val="22"/>
              </w:rPr>
              <w:t xml:space="preserve">Descrivere in che modo il progetto </w:t>
            </w:r>
            <w:r w:rsidR="00674A54" w:rsidRPr="00674A54">
              <w:rPr>
                <w:rFonts w:ascii="Arial" w:hAnsi="Arial" w:cs="Arial"/>
                <w:sz w:val="22"/>
                <w:szCs w:val="22"/>
              </w:rPr>
              <w:t>persegue l’interesse pubblico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443A7B" w:rsidRPr="00891DAA" w14:paraId="790A13DA" w14:textId="77777777" w:rsidTr="005E3E38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8513D3" w14:textId="04D38548" w:rsidR="00443A7B" w:rsidRDefault="00443A7B" w:rsidP="00443A7B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1ACBDEC" w14:textId="1AFEEB5E" w:rsidR="001F4AA3" w:rsidRDefault="001F4AA3" w:rsidP="00443A7B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569DB2C" w14:textId="77777777" w:rsidR="00443A7B" w:rsidRPr="00891DAA" w:rsidRDefault="00443A7B" w:rsidP="00443A7B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43A7B" w:rsidRPr="00891DAA" w14:paraId="21658E70" w14:textId="77777777" w:rsidTr="00674A54"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34AE6500" w14:textId="77777777" w:rsidR="00443A7B" w:rsidRDefault="00443A7B" w:rsidP="00443A7B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43A7B" w:rsidRPr="00891DAA" w14:paraId="3C4C453D" w14:textId="77777777" w:rsidTr="00674A54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08934" w14:textId="30291C02" w:rsidR="00443A7B" w:rsidRPr="00891DAA" w:rsidRDefault="00443A7B" w:rsidP="00674A54">
            <w:pPr>
              <w:spacing w:before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91DAA">
              <w:rPr>
                <w:rFonts w:ascii="Arial" w:hAnsi="Arial" w:cs="Arial"/>
                <w:b/>
                <w:bCs/>
                <w:sz w:val="22"/>
                <w:szCs w:val="22"/>
              </w:rPr>
              <w:t>PROSPETTO FINANZIARIO</w:t>
            </w:r>
          </w:p>
        </w:tc>
      </w:tr>
      <w:tr w:rsidR="00674A54" w:rsidRPr="00891DAA" w14:paraId="26F23D07" w14:textId="77777777" w:rsidTr="00674A54"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16FA99FD" w14:textId="77777777" w:rsidR="00674A54" w:rsidRPr="00891DAA" w:rsidRDefault="00674A54" w:rsidP="00674A54">
            <w:pPr>
              <w:spacing w:before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674A54" w:rsidRPr="00891DAA" w14:paraId="6DE79D2B" w14:textId="77777777" w:rsidTr="00674A54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CFBD0" w14:textId="77777777" w:rsidR="00674A54" w:rsidRDefault="00674A54" w:rsidP="00443A7B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254E8">
              <w:rPr>
                <w:rFonts w:ascii="Arial" w:hAnsi="Arial" w:cs="Arial"/>
                <w:b/>
                <w:bCs/>
                <w:sz w:val="22"/>
                <w:szCs w:val="22"/>
              </w:rPr>
              <w:t>Per attività di protezione civile si intende</w:t>
            </w:r>
            <w:r w:rsidRPr="00674A54">
              <w:rPr>
                <w:rFonts w:ascii="Arial" w:hAnsi="Arial" w:cs="Arial"/>
                <w:sz w:val="22"/>
                <w:szCs w:val="22"/>
              </w:rPr>
              <w:t>, in generale, l’insieme delle attività finalizzate e tutelare l'integrità della vita, i beni, gli insediamenti e l'ambiente dai danni o dal pericolo di danni derivanti da catastrofi e da altri eventi calamitosi e diretta a superare l'emergenza, svolte, di norma, da soggetti quali la croce rossa, la croce bianca, nuvola, protezione civile, vigili del fuoco, soccorso alpino e altri enti accreditati.</w:t>
            </w:r>
          </w:p>
          <w:p w14:paraId="50115BAD" w14:textId="77777777" w:rsidR="002254E8" w:rsidRDefault="002254E8" w:rsidP="00443A7B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254E8">
              <w:rPr>
                <w:rFonts w:ascii="Arial" w:hAnsi="Arial" w:cs="Arial"/>
                <w:sz w:val="22"/>
                <w:szCs w:val="22"/>
              </w:rPr>
              <w:t>Possono essere finanziate esclusivamente le seguenti voci, ove riconducibili in senso stretto all’evento:</w:t>
            </w:r>
          </w:p>
          <w:p w14:paraId="739142D6" w14:textId="78F4D4BC" w:rsidR="002254E8" w:rsidRPr="002254E8" w:rsidRDefault="002254E8" w:rsidP="002254E8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254E8">
              <w:rPr>
                <w:rFonts w:ascii="Arial" w:hAnsi="Arial" w:cs="Arial"/>
                <w:sz w:val="22"/>
                <w:szCs w:val="22"/>
              </w:rPr>
              <w:t xml:space="preserve">a. i compensi per risorse umane esterne (esperti, tecnici del settore, </w:t>
            </w:r>
            <w:r>
              <w:rPr>
                <w:rFonts w:ascii="Arial" w:hAnsi="Arial" w:cs="Arial"/>
                <w:sz w:val="22"/>
                <w:szCs w:val="22"/>
              </w:rPr>
              <w:t>..</w:t>
            </w:r>
            <w:r w:rsidRPr="002254E8">
              <w:rPr>
                <w:rFonts w:ascii="Arial" w:hAnsi="Arial" w:cs="Arial"/>
                <w:sz w:val="22"/>
                <w:szCs w:val="22"/>
              </w:rPr>
              <w:t>.);</w:t>
            </w:r>
          </w:p>
          <w:p w14:paraId="26BDF71E" w14:textId="77777777" w:rsidR="002254E8" w:rsidRPr="002254E8" w:rsidRDefault="002254E8" w:rsidP="002254E8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254E8">
              <w:rPr>
                <w:rFonts w:ascii="Arial" w:hAnsi="Arial" w:cs="Arial"/>
                <w:sz w:val="22"/>
                <w:szCs w:val="22"/>
              </w:rPr>
              <w:t>b. affitto di spazi, acquisto della proprietà o della disponibilità (ad es. noleggio) di attrezzature, automezzi, strumentazioni e beni funzionali all’esercizio dell’attività;</w:t>
            </w:r>
          </w:p>
          <w:p w14:paraId="60BDF89D" w14:textId="77777777" w:rsidR="002254E8" w:rsidRPr="002254E8" w:rsidRDefault="002254E8" w:rsidP="002254E8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254E8">
              <w:rPr>
                <w:rFonts w:ascii="Arial" w:hAnsi="Arial" w:cs="Arial"/>
                <w:sz w:val="22"/>
                <w:szCs w:val="22"/>
              </w:rPr>
              <w:t>c. acquisto materiali di consumo e strumentali.</w:t>
            </w:r>
          </w:p>
          <w:p w14:paraId="4AB715B6" w14:textId="77777777" w:rsidR="002254E8" w:rsidRPr="00076F79" w:rsidRDefault="002254E8" w:rsidP="002254E8">
            <w:pPr>
              <w:spacing w:before="120"/>
              <w:jc w:val="both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076F79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Le richieste di contributi per automezzi e attrezzature antincendio e protezione civile devono essere validate dall’Ispettore distrettuale, nel caso sia previsto il contributo della cassa antincendi.</w:t>
            </w:r>
          </w:p>
          <w:p w14:paraId="6E3A562E" w14:textId="5BE8A95D" w:rsidR="002254E8" w:rsidRDefault="002254E8" w:rsidP="002254E8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254E8">
              <w:rPr>
                <w:rFonts w:ascii="Arial" w:hAnsi="Arial" w:cs="Arial"/>
                <w:b/>
                <w:bCs/>
                <w:sz w:val="22"/>
                <w:szCs w:val="22"/>
              </w:rPr>
              <w:t>Nell’ambito socio/sanitario e solidarietà</w:t>
            </w:r>
            <w:r w:rsidRPr="002254E8">
              <w:rPr>
                <w:rFonts w:ascii="Arial" w:hAnsi="Arial" w:cs="Arial"/>
                <w:sz w:val="22"/>
                <w:szCs w:val="22"/>
              </w:rPr>
              <w:t xml:space="preserve"> può essere finanziato </w:t>
            </w:r>
            <w:r w:rsidRPr="002254E8">
              <w:rPr>
                <w:rFonts w:ascii="Arial" w:hAnsi="Arial" w:cs="Arial"/>
                <w:b/>
                <w:bCs/>
                <w:sz w:val="22"/>
                <w:szCs w:val="22"/>
              </w:rPr>
              <w:t>esclusivamente</w:t>
            </w:r>
            <w:r w:rsidRPr="002254E8">
              <w:rPr>
                <w:rFonts w:ascii="Arial" w:hAnsi="Arial" w:cs="Arial"/>
                <w:sz w:val="22"/>
                <w:szCs w:val="22"/>
              </w:rPr>
              <w:t xml:space="preserve"> l’acquisto della proprietà o della disponibilità (ad es. noleggio) di attrezzatura medica e/o assistenziale.</w:t>
            </w:r>
          </w:p>
          <w:p w14:paraId="4AA66E70" w14:textId="6CC8CBAB" w:rsidR="002254E8" w:rsidRPr="00674A54" w:rsidRDefault="002254E8" w:rsidP="002254E8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74A54" w:rsidRPr="00674A54" w14:paraId="7FD08B98" w14:textId="77777777" w:rsidTr="00674A54"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086402EA" w14:textId="77777777" w:rsidR="00674A54" w:rsidRPr="00891DAA" w:rsidRDefault="00674A54" w:rsidP="00674A54">
            <w:pPr>
              <w:spacing w:before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674A54" w:rsidRPr="00891DAA" w14:paraId="6FB37FBB" w14:textId="77777777" w:rsidTr="00674A54">
        <w:trPr>
          <w:trHeight w:val="381"/>
        </w:trPr>
        <w:tc>
          <w:tcPr>
            <w:tcW w:w="2500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5DF6F6" w14:textId="45D8C96C" w:rsidR="00674A54" w:rsidRPr="00891DAA" w:rsidRDefault="00674A54" w:rsidP="001F4AA3">
            <w:pPr>
              <w:spacing w:before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ENTRATE (altri aiuti)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CA29D5" w14:textId="1C5AFEEB" w:rsidR="00674A54" w:rsidRPr="00891DAA" w:rsidRDefault="00674A54" w:rsidP="001F4AA3">
            <w:pPr>
              <w:spacing w:before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USCITE (spese)</w:t>
            </w:r>
          </w:p>
        </w:tc>
      </w:tr>
      <w:tr w:rsidR="001F4AA3" w:rsidRPr="00891DAA" w14:paraId="0A58CC54" w14:textId="77777777" w:rsidTr="001F4AA3">
        <w:trPr>
          <w:trHeight w:val="381"/>
        </w:trPr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C3426D" w14:textId="28C0D91F" w:rsidR="001F4AA3" w:rsidRPr="00891DAA" w:rsidRDefault="001F4AA3" w:rsidP="001F4AA3">
            <w:pPr>
              <w:spacing w:before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Descrizione</w:t>
            </w:r>
          </w:p>
        </w:tc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269DA6" w14:textId="63A0009C" w:rsidR="001F4AA3" w:rsidRPr="00891DAA" w:rsidRDefault="001F4AA3" w:rsidP="001F4AA3">
            <w:pPr>
              <w:spacing w:before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Importo €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41F856" w14:textId="1947074E" w:rsidR="001F4AA3" w:rsidRPr="00891DAA" w:rsidRDefault="001F4AA3" w:rsidP="001F4AA3">
            <w:pPr>
              <w:spacing w:before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Descrizione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9D948D" w14:textId="54EFF495" w:rsidR="001F4AA3" w:rsidRPr="00891DAA" w:rsidRDefault="001F4AA3" w:rsidP="001F4AA3">
            <w:pPr>
              <w:spacing w:before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Importo €</w:t>
            </w:r>
          </w:p>
        </w:tc>
      </w:tr>
      <w:tr w:rsidR="001F4AA3" w:rsidRPr="00891DAA" w14:paraId="16309716" w14:textId="77777777" w:rsidTr="001F4AA3">
        <w:trPr>
          <w:trHeight w:val="381"/>
        </w:trPr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0476B9" w14:textId="77777777" w:rsidR="001F4AA3" w:rsidRPr="002254E8" w:rsidRDefault="001F4AA3" w:rsidP="001F4AA3">
            <w:pPr>
              <w:spacing w:before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14F403" w14:textId="0C445257" w:rsidR="001F4AA3" w:rsidRPr="002254E8" w:rsidRDefault="001F4AA3" w:rsidP="001F4AA3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2254E8">
              <w:rPr>
                <w:rFonts w:ascii="Arial" w:hAnsi="Arial" w:cs="Arial"/>
                <w:sz w:val="22"/>
                <w:szCs w:val="22"/>
              </w:rPr>
              <w:t>€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A7D4F6" w14:textId="77777777" w:rsidR="001F4AA3" w:rsidRPr="002254E8" w:rsidRDefault="001F4AA3" w:rsidP="001F4AA3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A36399" w14:textId="1486C947" w:rsidR="001F4AA3" w:rsidRPr="002254E8" w:rsidRDefault="001F4AA3" w:rsidP="001F4AA3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2254E8">
              <w:rPr>
                <w:rFonts w:ascii="Arial" w:hAnsi="Arial" w:cs="Arial"/>
                <w:sz w:val="22"/>
                <w:szCs w:val="22"/>
              </w:rPr>
              <w:t>€</w:t>
            </w:r>
          </w:p>
        </w:tc>
      </w:tr>
      <w:tr w:rsidR="001F4AA3" w:rsidRPr="00891DAA" w14:paraId="46DCA313" w14:textId="77777777" w:rsidTr="001F4AA3">
        <w:trPr>
          <w:trHeight w:val="381"/>
        </w:trPr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A5BD2F" w14:textId="77777777" w:rsidR="001F4AA3" w:rsidRPr="002254E8" w:rsidRDefault="001F4AA3" w:rsidP="001F4AA3">
            <w:pPr>
              <w:spacing w:before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E78DDC" w14:textId="34179C23" w:rsidR="001F4AA3" w:rsidRPr="002254E8" w:rsidRDefault="001F4AA3" w:rsidP="001F4AA3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2254E8">
              <w:rPr>
                <w:rFonts w:ascii="Arial" w:hAnsi="Arial" w:cs="Arial"/>
                <w:sz w:val="22"/>
                <w:szCs w:val="22"/>
              </w:rPr>
              <w:t>€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54E2D1" w14:textId="77777777" w:rsidR="001F4AA3" w:rsidRPr="002254E8" w:rsidRDefault="001F4AA3" w:rsidP="001F4AA3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20EACD" w14:textId="11E477C5" w:rsidR="001F4AA3" w:rsidRPr="002254E8" w:rsidRDefault="001F4AA3" w:rsidP="001F4AA3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2254E8">
              <w:rPr>
                <w:rFonts w:ascii="Arial" w:hAnsi="Arial" w:cs="Arial"/>
                <w:sz w:val="22"/>
                <w:szCs w:val="22"/>
              </w:rPr>
              <w:t>€</w:t>
            </w:r>
          </w:p>
        </w:tc>
      </w:tr>
      <w:tr w:rsidR="001F4AA3" w:rsidRPr="00891DAA" w14:paraId="66638C25" w14:textId="77777777" w:rsidTr="001F4AA3">
        <w:trPr>
          <w:trHeight w:val="381"/>
        </w:trPr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F04AC7" w14:textId="77777777" w:rsidR="001F4AA3" w:rsidRPr="002254E8" w:rsidRDefault="001F4AA3" w:rsidP="001F4AA3">
            <w:pPr>
              <w:spacing w:before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B3460E9" w14:textId="426C0D89" w:rsidR="001F4AA3" w:rsidRPr="002254E8" w:rsidRDefault="001F4AA3" w:rsidP="001F4AA3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2254E8">
              <w:rPr>
                <w:rFonts w:ascii="Arial" w:hAnsi="Arial" w:cs="Arial"/>
                <w:sz w:val="22"/>
                <w:szCs w:val="22"/>
              </w:rPr>
              <w:t>€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082C10" w14:textId="77777777" w:rsidR="001F4AA3" w:rsidRPr="002254E8" w:rsidRDefault="001F4AA3" w:rsidP="001F4AA3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68D943" w14:textId="465020D4" w:rsidR="001F4AA3" w:rsidRPr="002254E8" w:rsidRDefault="001F4AA3" w:rsidP="001F4AA3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2254E8">
              <w:rPr>
                <w:rFonts w:ascii="Arial" w:hAnsi="Arial" w:cs="Arial"/>
                <w:sz w:val="22"/>
                <w:szCs w:val="22"/>
              </w:rPr>
              <w:t>€</w:t>
            </w:r>
          </w:p>
        </w:tc>
      </w:tr>
      <w:tr w:rsidR="001F4AA3" w:rsidRPr="00891DAA" w14:paraId="1F1B2ADA" w14:textId="77777777" w:rsidTr="001F4AA3">
        <w:trPr>
          <w:trHeight w:val="381"/>
        </w:trPr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D3ED9F" w14:textId="77777777" w:rsidR="001F4AA3" w:rsidRPr="002254E8" w:rsidRDefault="001F4AA3" w:rsidP="001F4AA3">
            <w:pPr>
              <w:spacing w:before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4FE5C6" w14:textId="0B08399D" w:rsidR="001F4AA3" w:rsidRPr="002254E8" w:rsidRDefault="001F4AA3" w:rsidP="001F4AA3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2254E8">
              <w:rPr>
                <w:rFonts w:ascii="Arial" w:hAnsi="Arial" w:cs="Arial"/>
                <w:sz w:val="22"/>
                <w:szCs w:val="22"/>
              </w:rPr>
              <w:t>€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2E9DE4" w14:textId="77777777" w:rsidR="001F4AA3" w:rsidRPr="002254E8" w:rsidRDefault="001F4AA3" w:rsidP="001F4AA3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6C202D" w14:textId="5596F248" w:rsidR="001F4AA3" w:rsidRPr="002254E8" w:rsidRDefault="001F4AA3" w:rsidP="001F4AA3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2254E8">
              <w:rPr>
                <w:rFonts w:ascii="Arial" w:hAnsi="Arial" w:cs="Arial"/>
                <w:sz w:val="22"/>
                <w:szCs w:val="22"/>
              </w:rPr>
              <w:t>€</w:t>
            </w:r>
          </w:p>
        </w:tc>
      </w:tr>
      <w:tr w:rsidR="001F4AA3" w:rsidRPr="00891DAA" w14:paraId="53C35D22" w14:textId="77777777" w:rsidTr="001F4AA3">
        <w:trPr>
          <w:trHeight w:val="381"/>
        </w:trPr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88A8D" w14:textId="77777777" w:rsidR="001F4AA3" w:rsidRPr="002254E8" w:rsidRDefault="001F4AA3" w:rsidP="001F4AA3">
            <w:pPr>
              <w:spacing w:before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EF8230F" w14:textId="1AD9A17B" w:rsidR="001F4AA3" w:rsidRPr="002254E8" w:rsidRDefault="001F4AA3" w:rsidP="001F4AA3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2254E8">
              <w:rPr>
                <w:rFonts w:ascii="Arial" w:hAnsi="Arial" w:cs="Arial"/>
                <w:sz w:val="22"/>
                <w:szCs w:val="22"/>
              </w:rPr>
              <w:t>€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5B624" w14:textId="77777777" w:rsidR="001F4AA3" w:rsidRPr="002254E8" w:rsidRDefault="001F4AA3" w:rsidP="001F4AA3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590945B0" w14:textId="2A149FAF" w:rsidR="001F4AA3" w:rsidRPr="002254E8" w:rsidRDefault="001F4AA3" w:rsidP="001F4AA3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2254E8">
              <w:rPr>
                <w:rFonts w:ascii="Arial" w:hAnsi="Arial" w:cs="Arial"/>
                <w:sz w:val="22"/>
                <w:szCs w:val="22"/>
              </w:rPr>
              <w:t>€</w:t>
            </w:r>
          </w:p>
        </w:tc>
      </w:tr>
      <w:tr w:rsidR="001F4AA3" w:rsidRPr="00891DAA" w14:paraId="497B1E35" w14:textId="77777777" w:rsidTr="001F4AA3">
        <w:trPr>
          <w:trHeight w:val="381"/>
        </w:trPr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6699D33F" w14:textId="77777777" w:rsidR="001F4AA3" w:rsidRPr="002254E8" w:rsidRDefault="001F4AA3" w:rsidP="001F4AA3">
            <w:pPr>
              <w:spacing w:before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5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4A013D" w14:textId="743ED8A9" w:rsidR="001F4AA3" w:rsidRPr="002254E8" w:rsidRDefault="001F4AA3" w:rsidP="001F4AA3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2254E8">
              <w:rPr>
                <w:rFonts w:ascii="Arial" w:hAnsi="Arial" w:cs="Arial"/>
                <w:sz w:val="22"/>
                <w:szCs w:val="22"/>
              </w:rPr>
              <w:t>€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1E4379" w14:textId="77777777" w:rsidR="001F4AA3" w:rsidRPr="002254E8" w:rsidRDefault="001F4AA3" w:rsidP="001F4AA3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0F4948" w14:textId="2A0AAE4D" w:rsidR="001F4AA3" w:rsidRPr="002254E8" w:rsidRDefault="001F4AA3" w:rsidP="001F4AA3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2254E8">
              <w:rPr>
                <w:rFonts w:ascii="Arial" w:hAnsi="Arial" w:cs="Arial"/>
                <w:sz w:val="22"/>
                <w:szCs w:val="22"/>
              </w:rPr>
              <w:t>€</w:t>
            </w:r>
          </w:p>
        </w:tc>
      </w:tr>
      <w:tr w:rsidR="001F4AA3" w:rsidRPr="00891DAA" w14:paraId="6A371FFC" w14:textId="77777777" w:rsidTr="001F4AA3">
        <w:trPr>
          <w:trHeight w:val="381"/>
        </w:trPr>
        <w:tc>
          <w:tcPr>
            <w:tcW w:w="1250" w:type="pct"/>
            <w:gridSpan w:val="2"/>
            <w:tcBorders>
              <w:top w:val="single" w:sz="8" w:space="0" w:color="auto"/>
              <w:right w:val="single" w:sz="8" w:space="0" w:color="auto"/>
            </w:tcBorders>
          </w:tcPr>
          <w:p w14:paraId="64F3FB03" w14:textId="0505338E" w:rsidR="001F4AA3" w:rsidRPr="00891DAA" w:rsidRDefault="001F4AA3" w:rsidP="001F4AA3">
            <w:pPr>
              <w:spacing w:before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Totale Entrate</w:t>
            </w:r>
          </w:p>
        </w:tc>
        <w:tc>
          <w:tcPr>
            <w:tcW w:w="125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F196E6" w14:textId="572D2B9E" w:rsidR="001F4AA3" w:rsidRDefault="002254E8" w:rsidP="002254E8">
            <w:pPr>
              <w:spacing w:before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€</w:t>
            </w:r>
          </w:p>
        </w:tc>
        <w:tc>
          <w:tcPr>
            <w:tcW w:w="1250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1536FC94" w14:textId="468F1A9B" w:rsidR="001F4AA3" w:rsidRPr="00891DAA" w:rsidRDefault="001F4AA3" w:rsidP="002254E8">
            <w:pPr>
              <w:spacing w:before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Totale Uscite</w:t>
            </w:r>
          </w:p>
        </w:tc>
        <w:tc>
          <w:tcPr>
            <w:tcW w:w="1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847987" w14:textId="1C46604D" w:rsidR="001F4AA3" w:rsidRDefault="002254E8" w:rsidP="002254E8">
            <w:pPr>
              <w:spacing w:before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€</w:t>
            </w:r>
          </w:p>
        </w:tc>
      </w:tr>
      <w:tr w:rsidR="001F4AA3" w:rsidRPr="00891DAA" w14:paraId="3BEA9028" w14:textId="77777777" w:rsidTr="001F4AA3">
        <w:trPr>
          <w:trHeight w:val="381"/>
        </w:trPr>
        <w:tc>
          <w:tcPr>
            <w:tcW w:w="1250" w:type="pct"/>
            <w:gridSpan w:val="2"/>
          </w:tcPr>
          <w:p w14:paraId="290A55E0" w14:textId="77777777" w:rsidR="001F4AA3" w:rsidRPr="00891DAA" w:rsidRDefault="001F4AA3" w:rsidP="001F4AA3">
            <w:pPr>
              <w:spacing w:before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50" w:type="pct"/>
            <w:gridSpan w:val="2"/>
            <w:tcBorders>
              <w:top w:val="single" w:sz="8" w:space="0" w:color="auto"/>
            </w:tcBorders>
          </w:tcPr>
          <w:p w14:paraId="0C8D288D" w14:textId="77777777" w:rsidR="001F4AA3" w:rsidRPr="00891DAA" w:rsidRDefault="001F4AA3" w:rsidP="001F4AA3">
            <w:pPr>
              <w:spacing w:before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50" w:type="pct"/>
          </w:tcPr>
          <w:p w14:paraId="1E596937" w14:textId="77777777" w:rsidR="001F4AA3" w:rsidRPr="00891DAA" w:rsidRDefault="001F4AA3" w:rsidP="001F4AA3">
            <w:pPr>
              <w:spacing w:before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50" w:type="pct"/>
            <w:tcBorders>
              <w:top w:val="single" w:sz="8" w:space="0" w:color="auto"/>
            </w:tcBorders>
          </w:tcPr>
          <w:p w14:paraId="67261B1A" w14:textId="77777777" w:rsidR="001F4AA3" w:rsidRPr="00891DAA" w:rsidRDefault="001F4AA3" w:rsidP="001F4AA3">
            <w:pPr>
              <w:spacing w:before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1F4AA3" w:rsidRPr="00891DAA" w14:paraId="70497094" w14:textId="77777777" w:rsidTr="00754984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CB49B" w14:textId="2D33B7A2" w:rsidR="001F4AA3" w:rsidRPr="00891DAA" w:rsidRDefault="001F4AA3" w:rsidP="001F4AA3">
            <w:pPr>
              <w:spacing w:before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91DAA">
              <w:rPr>
                <w:rFonts w:ascii="Arial" w:hAnsi="Arial" w:cs="Arial"/>
                <w:b/>
                <w:bCs/>
                <w:sz w:val="22"/>
                <w:szCs w:val="22"/>
              </w:rPr>
              <w:t>RIEPILOGO DEL PROSPETTO FINANZIARIO</w:t>
            </w:r>
          </w:p>
        </w:tc>
      </w:tr>
      <w:tr w:rsidR="001F4AA3" w:rsidRPr="00891DAA" w14:paraId="2FC43E5E" w14:textId="77777777" w:rsidTr="00754984">
        <w:trPr>
          <w:trHeight w:val="292"/>
        </w:trPr>
        <w:tc>
          <w:tcPr>
            <w:tcW w:w="2500" w:type="pct"/>
            <w:gridSpan w:val="4"/>
            <w:tcBorders>
              <w:right w:val="single" w:sz="4" w:space="0" w:color="auto"/>
            </w:tcBorders>
          </w:tcPr>
          <w:p w14:paraId="11C15DD2" w14:textId="563566C1" w:rsidR="001F4AA3" w:rsidRPr="00891DAA" w:rsidRDefault="001F4AA3" w:rsidP="001F4AA3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ENTRATE PREVISTE: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8A3E4" w14:textId="2621FEDA" w:rsidR="001F4AA3" w:rsidRPr="00754984" w:rsidRDefault="001F4AA3" w:rsidP="001F4AA3">
            <w:pPr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€</w:t>
            </w:r>
          </w:p>
        </w:tc>
      </w:tr>
      <w:tr w:rsidR="001F4AA3" w:rsidRPr="00891DAA" w14:paraId="7666CF63" w14:textId="77777777" w:rsidTr="00754984">
        <w:trPr>
          <w:trHeight w:val="289"/>
        </w:trPr>
        <w:tc>
          <w:tcPr>
            <w:tcW w:w="2500" w:type="pct"/>
            <w:gridSpan w:val="4"/>
            <w:tcBorders>
              <w:right w:val="single" w:sz="4" w:space="0" w:color="auto"/>
            </w:tcBorders>
          </w:tcPr>
          <w:p w14:paraId="4E14268E" w14:textId="7E59CDB4" w:rsidR="001F4AA3" w:rsidRPr="00891DAA" w:rsidRDefault="001F4AA3" w:rsidP="001F4AA3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USCITE PREVISTE: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8A4F" w14:textId="013AA8DF" w:rsidR="001F4AA3" w:rsidRPr="00754984" w:rsidRDefault="001F4AA3" w:rsidP="001F4AA3">
            <w:pPr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€</w:t>
            </w:r>
          </w:p>
        </w:tc>
      </w:tr>
      <w:tr w:rsidR="001F4AA3" w:rsidRPr="00891DAA" w14:paraId="65685DD1" w14:textId="77777777" w:rsidTr="00754984">
        <w:trPr>
          <w:trHeight w:val="289"/>
        </w:trPr>
        <w:tc>
          <w:tcPr>
            <w:tcW w:w="2500" w:type="pct"/>
            <w:gridSpan w:val="4"/>
            <w:tcBorders>
              <w:right w:val="single" w:sz="4" w:space="0" w:color="auto"/>
            </w:tcBorders>
          </w:tcPr>
          <w:p w14:paraId="76D8B5F9" w14:textId="2CD09E2A" w:rsidR="001F4AA3" w:rsidRPr="00891DAA" w:rsidRDefault="001F4AA3" w:rsidP="001F4AA3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DISAVANZO PREVISTO IN CIFRE: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F0F3C" w14:textId="426D24EA" w:rsidR="001F4AA3" w:rsidRPr="00754984" w:rsidRDefault="001F4AA3" w:rsidP="001F4AA3">
            <w:pPr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€</w:t>
            </w:r>
          </w:p>
        </w:tc>
      </w:tr>
    </w:tbl>
    <w:p w14:paraId="13A324AB" w14:textId="74C26798" w:rsidR="00891DAA" w:rsidRPr="00891DAA" w:rsidRDefault="00891DAA" w:rsidP="00891DAA">
      <w:pPr>
        <w:jc w:val="both"/>
        <w:rPr>
          <w:rFonts w:ascii="Arial" w:hAnsi="Arial" w:cs="Arial"/>
          <w:sz w:val="22"/>
          <w:szCs w:val="22"/>
        </w:rPr>
      </w:pPr>
    </w:p>
    <w:p w14:paraId="286F0C5E" w14:textId="380928AC" w:rsidR="00891DAA" w:rsidRPr="00891DAA" w:rsidRDefault="00DB6CC0" w:rsidP="00DB6CC0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 </w:t>
      </w:r>
      <w:r w:rsidR="00891DAA" w:rsidRPr="00891DAA">
        <w:rPr>
          <w:rFonts w:ascii="Arial" w:hAnsi="Arial" w:cs="Arial"/>
          <w:sz w:val="22"/>
          <w:szCs w:val="22"/>
        </w:rPr>
        <w:t>ALLEGA</w:t>
      </w:r>
    </w:p>
    <w:p w14:paraId="1D12B92E" w14:textId="77777777" w:rsidR="00891DAA" w:rsidRPr="00891DAA" w:rsidRDefault="00891DAA" w:rsidP="00891DAA">
      <w:pPr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sz w:val="22"/>
          <w:szCs w:val="22"/>
        </w:rPr>
        <w:t xml:space="preserve"> inoltre, la seguente documentazione:</w:t>
      </w:r>
    </w:p>
    <w:p w14:paraId="1FC19B83" w14:textId="01286316" w:rsidR="00891DAA" w:rsidRPr="002C0619" w:rsidRDefault="00891DAA" w:rsidP="00891DAA">
      <w:pPr>
        <w:numPr>
          <w:ilvl w:val="0"/>
          <w:numId w:val="28"/>
        </w:numPr>
        <w:jc w:val="both"/>
        <w:rPr>
          <w:rFonts w:ascii="Arial" w:hAnsi="Arial" w:cs="Arial"/>
          <w:i/>
          <w:iCs/>
          <w:sz w:val="22"/>
          <w:szCs w:val="22"/>
        </w:rPr>
      </w:pPr>
      <w:r w:rsidRPr="002C0619">
        <w:rPr>
          <w:rFonts w:ascii="Arial" w:hAnsi="Arial" w:cs="Arial"/>
          <w:sz w:val="22"/>
          <w:szCs w:val="22"/>
        </w:rPr>
        <w:t>fotocopia di un documento di riconoscimento del dichiarante (carta d’identità/patente di guida) in corso di validità.</w:t>
      </w:r>
    </w:p>
    <w:p w14:paraId="056DE1B7" w14:textId="11E02544" w:rsidR="00642BA9" w:rsidRPr="00AD534A" w:rsidRDefault="00754984" w:rsidP="00891DAA">
      <w:pPr>
        <w:numPr>
          <w:ilvl w:val="0"/>
          <w:numId w:val="28"/>
        </w:numPr>
        <w:jc w:val="both"/>
        <w:rPr>
          <w:rFonts w:ascii="Arial" w:hAnsi="Arial" w:cs="Arial"/>
          <w:i/>
          <w:iCs/>
          <w:sz w:val="22"/>
          <w:szCs w:val="22"/>
        </w:rPr>
      </w:pPr>
      <w:r w:rsidRPr="00AD534A">
        <w:rPr>
          <w:rFonts w:ascii="Arial" w:hAnsi="Arial" w:cs="Arial"/>
          <w:sz w:val="22"/>
          <w:szCs w:val="22"/>
        </w:rPr>
        <w:t>Dichiarazione e</w:t>
      </w:r>
      <w:r w:rsidR="00642BA9" w:rsidRPr="00AD534A">
        <w:rPr>
          <w:rFonts w:ascii="Arial" w:hAnsi="Arial" w:cs="Arial"/>
          <w:sz w:val="22"/>
          <w:szCs w:val="22"/>
        </w:rPr>
        <w:t>senzione</w:t>
      </w:r>
      <w:r w:rsidR="002C0619" w:rsidRPr="00AD534A">
        <w:rPr>
          <w:rFonts w:ascii="Arial" w:hAnsi="Arial" w:cs="Arial"/>
          <w:sz w:val="22"/>
          <w:szCs w:val="22"/>
        </w:rPr>
        <w:t xml:space="preserve"> </w:t>
      </w:r>
      <w:r w:rsidR="007A7393">
        <w:rPr>
          <w:rFonts w:ascii="Arial" w:hAnsi="Arial" w:cs="Arial"/>
          <w:sz w:val="22"/>
          <w:szCs w:val="22"/>
        </w:rPr>
        <w:t xml:space="preserve">imposta di </w:t>
      </w:r>
      <w:r w:rsidR="002C0619" w:rsidRPr="00AD534A">
        <w:rPr>
          <w:rFonts w:ascii="Arial" w:hAnsi="Arial" w:cs="Arial"/>
          <w:sz w:val="22"/>
          <w:szCs w:val="22"/>
        </w:rPr>
        <w:t xml:space="preserve">bollo </w:t>
      </w:r>
    </w:p>
    <w:p w14:paraId="6FABBBC5" w14:textId="1C7D3B45" w:rsidR="005E3E38" w:rsidRDefault="0044231C" w:rsidP="005E3E38">
      <w:pPr>
        <w:spacing w:before="2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con riferimento alla domanda presentata e a tutti gli allegati, compreso il prospetto finanziario, </w:t>
      </w:r>
    </w:p>
    <w:p w14:paraId="2BE840D9" w14:textId="1BE42666" w:rsidR="0044231C" w:rsidRDefault="00DB6CC0" w:rsidP="00DB6CC0">
      <w:pPr>
        <w:spacing w:before="24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 </w:t>
      </w:r>
      <w:r w:rsidR="0044231C">
        <w:rPr>
          <w:rFonts w:ascii="Arial" w:hAnsi="Arial" w:cs="Arial"/>
          <w:sz w:val="22"/>
          <w:szCs w:val="22"/>
        </w:rPr>
        <w:t>DICHIARA</w:t>
      </w:r>
    </w:p>
    <w:p w14:paraId="7CDEBA6F" w14:textId="167EBC49" w:rsidR="002C0619" w:rsidRPr="005E3E38" w:rsidRDefault="005E3E38" w:rsidP="00891DAA">
      <w:pPr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sz w:val="22"/>
          <w:szCs w:val="22"/>
        </w:rPr>
        <w:sym w:font="Wingdings 2" w:char="F0A3"/>
      </w:r>
      <w:r w:rsidR="00AD53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che il disavanzo</w:t>
      </w:r>
      <w:r w:rsidR="00DB6CC0">
        <w:rPr>
          <w:rFonts w:ascii="Arial" w:hAnsi="Arial" w:cs="Arial"/>
          <w:sz w:val="22"/>
          <w:szCs w:val="22"/>
        </w:rPr>
        <w:t xml:space="preserve"> dichiarato</w:t>
      </w:r>
      <w:r>
        <w:rPr>
          <w:rFonts w:ascii="Arial" w:hAnsi="Arial" w:cs="Arial"/>
          <w:sz w:val="22"/>
          <w:szCs w:val="22"/>
        </w:rPr>
        <w:t xml:space="preserve"> per cui si chiede copertura non finanzia </w:t>
      </w:r>
      <w:r w:rsidR="0044231C" w:rsidRPr="0044231C">
        <w:rPr>
          <w:rFonts w:ascii="Arial" w:hAnsi="Arial" w:cs="Arial"/>
          <w:sz w:val="22"/>
          <w:szCs w:val="22"/>
        </w:rPr>
        <w:t>spese per oneri amministrativi</w:t>
      </w:r>
      <w:r>
        <w:rPr>
          <w:rFonts w:ascii="Arial" w:hAnsi="Arial" w:cs="Arial"/>
          <w:sz w:val="22"/>
          <w:szCs w:val="22"/>
        </w:rPr>
        <w:t xml:space="preserve"> e/o </w:t>
      </w:r>
      <w:r w:rsidR="0044231C" w:rsidRPr="0044231C">
        <w:rPr>
          <w:rFonts w:ascii="Arial" w:hAnsi="Arial" w:cs="Arial"/>
          <w:sz w:val="22"/>
          <w:szCs w:val="22"/>
        </w:rPr>
        <w:t>spese per la mera copertura di disavanzi di gestione dell’attività ordinaria</w:t>
      </w:r>
      <w:r>
        <w:rPr>
          <w:rFonts w:ascii="Arial" w:hAnsi="Arial" w:cs="Arial"/>
          <w:sz w:val="22"/>
          <w:szCs w:val="22"/>
        </w:rPr>
        <w:t xml:space="preserve"> e/o </w:t>
      </w:r>
      <w:r w:rsidR="0044231C" w:rsidRPr="0044231C">
        <w:rPr>
          <w:rFonts w:ascii="Arial" w:hAnsi="Arial" w:cs="Arial"/>
          <w:sz w:val="22"/>
          <w:szCs w:val="22"/>
        </w:rPr>
        <w:t>spese di pubblicazione libri e volumi</w:t>
      </w:r>
      <w:r>
        <w:rPr>
          <w:rFonts w:ascii="Arial" w:hAnsi="Arial" w:cs="Arial"/>
          <w:sz w:val="22"/>
          <w:szCs w:val="22"/>
        </w:rPr>
        <w:t xml:space="preserve"> e/o</w:t>
      </w:r>
      <w:r w:rsidR="0044231C" w:rsidRPr="0044231C">
        <w:rPr>
          <w:rFonts w:ascii="Arial" w:hAnsi="Arial" w:cs="Arial"/>
          <w:sz w:val="22"/>
          <w:szCs w:val="22"/>
        </w:rPr>
        <w:t xml:space="preserve"> spese per le attività e le iniziative nelle quali è prevista la somministrazione</w:t>
      </w:r>
      <w:r>
        <w:rPr>
          <w:rFonts w:ascii="Arial" w:hAnsi="Arial" w:cs="Arial"/>
          <w:sz w:val="22"/>
          <w:szCs w:val="22"/>
        </w:rPr>
        <w:t xml:space="preserve"> </w:t>
      </w:r>
      <w:r w:rsidR="0044231C" w:rsidRPr="0044231C">
        <w:rPr>
          <w:rFonts w:ascii="Arial" w:hAnsi="Arial" w:cs="Arial"/>
          <w:sz w:val="22"/>
          <w:szCs w:val="22"/>
        </w:rPr>
        <w:t>di sostanze alcooliche in difformità alle previsioni contenute nel protocollo</w:t>
      </w:r>
      <w:r>
        <w:rPr>
          <w:rFonts w:ascii="Arial" w:hAnsi="Arial" w:cs="Arial"/>
          <w:sz w:val="22"/>
          <w:szCs w:val="22"/>
        </w:rPr>
        <w:t xml:space="preserve"> </w:t>
      </w:r>
      <w:r w:rsidR="0044231C" w:rsidRPr="0044231C">
        <w:rPr>
          <w:rFonts w:ascii="Arial" w:hAnsi="Arial" w:cs="Arial"/>
          <w:sz w:val="22"/>
          <w:szCs w:val="22"/>
        </w:rPr>
        <w:t>sulla limitazione dell’uso di sostanze alcooliche</w:t>
      </w:r>
      <w:r>
        <w:rPr>
          <w:rFonts w:ascii="Arial" w:hAnsi="Arial" w:cs="Arial"/>
          <w:sz w:val="22"/>
          <w:szCs w:val="22"/>
        </w:rPr>
        <w:t xml:space="preserve"> e/o</w:t>
      </w:r>
      <w:r w:rsidR="0044231C" w:rsidRPr="0044231C">
        <w:rPr>
          <w:rFonts w:ascii="Arial" w:hAnsi="Arial" w:cs="Arial"/>
          <w:sz w:val="22"/>
          <w:szCs w:val="22"/>
        </w:rPr>
        <w:t xml:space="preserve"> spese già coperte da altri contributi o sovvenzioni. </w:t>
      </w:r>
      <w:r w:rsidR="0044231C" w:rsidRPr="0044231C">
        <w:rPr>
          <w:rFonts w:ascii="Arial" w:hAnsi="Arial" w:cs="Arial"/>
          <w:sz w:val="22"/>
          <w:szCs w:val="22"/>
        </w:rPr>
        <w:cr/>
      </w:r>
    </w:p>
    <w:p w14:paraId="43808976" w14:textId="77777777" w:rsidR="00891DAA" w:rsidRPr="005E3E38" w:rsidRDefault="00891DAA" w:rsidP="00891DAA">
      <w:pPr>
        <w:jc w:val="both"/>
        <w:rPr>
          <w:rFonts w:ascii="Arial" w:hAnsi="Arial" w:cs="Arial"/>
          <w:sz w:val="22"/>
          <w:szCs w:val="22"/>
        </w:rPr>
      </w:pPr>
      <w:r w:rsidRPr="005E3E38">
        <w:rPr>
          <w:rFonts w:ascii="Arial" w:hAnsi="Arial" w:cs="Arial"/>
          <w:sz w:val="22"/>
          <w:szCs w:val="22"/>
        </w:rPr>
        <w:t>Il dichiarante si è reso consapevole delle responsabilità penali previste dall’art. 76 del D.P.R. 28.12.2000 n. 445 e ss. mm. nel caso di dichiarazioni non veritiere, di formazione o di uso di atti falsi e che, ai sensi dell’art. 75 del medesimo D.P.R., qualora dal controllo delle dichiarazioni dovesse emergere la loro non veridicità, decadrà dai benefici eventualmente concessi in base alle dichiarazioni non veritiere.</w:t>
      </w:r>
    </w:p>
    <w:p w14:paraId="35265E1E" w14:textId="77777777" w:rsidR="00891DAA" w:rsidRPr="00891DAA" w:rsidRDefault="00891DAA" w:rsidP="00891DAA">
      <w:pPr>
        <w:tabs>
          <w:tab w:val="left" w:pos="5245"/>
        </w:tabs>
        <w:jc w:val="both"/>
        <w:rPr>
          <w:rFonts w:ascii="Arial" w:hAnsi="Arial" w:cs="Arial"/>
          <w:sz w:val="22"/>
          <w:szCs w:val="22"/>
        </w:rPr>
      </w:pPr>
    </w:p>
    <w:p w14:paraId="1BF56E1B" w14:textId="77777777" w:rsidR="00891DAA" w:rsidRPr="00891DAA" w:rsidRDefault="00891DAA" w:rsidP="00891DAA">
      <w:pPr>
        <w:tabs>
          <w:tab w:val="left" w:pos="5812"/>
        </w:tabs>
        <w:jc w:val="both"/>
        <w:rPr>
          <w:rFonts w:ascii="Arial" w:hAnsi="Arial" w:cs="Arial"/>
          <w:bCs/>
          <w:sz w:val="22"/>
          <w:szCs w:val="22"/>
        </w:rPr>
      </w:pPr>
      <w:r w:rsidRPr="00891DAA">
        <w:rPr>
          <w:rFonts w:ascii="Arial" w:hAnsi="Arial" w:cs="Arial"/>
          <w:bCs/>
          <w:sz w:val="22"/>
          <w:szCs w:val="22"/>
        </w:rPr>
        <w:t>DATA…………………</w:t>
      </w:r>
      <w:proofErr w:type="gramStart"/>
      <w:r w:rsidRPr="00891DAA">
        <w:rPr>
          <w:rFonts w:ascii="Arial" w:hAnsi="Arial" w:cs="Arial"/>
          <w:bCs/>
          <w:sz w:val="22"/>
          <w:szCs w:val="22"/>
        </w:rPr>
        <w:t>…….</w:t>
      </w:r>
      <w:proofErr w:type="gramEnd"/>
      <w:r w:rsidRPr="00891DAA">
        <w:rPr>
          <w:rFonts w:ascii="Arial" w:hAnsi="Arial" w:cs="Arial"/>
          <w:bCs/>
          <w:sz w:val="22"/>
          <w:szCs w:val="22"/>
        </w:rPr>
        <w:t>.</w:t>
      </w:r>
    </w:p>
    <w:p w14:paraId="2719C48B" w14:textId="77777777" w:rsidR="00891DAA" w:rsidRPr="00891DAA" w:rsidRDefault="00891DAA" w:rsidP="00891DAA">
      <w:pPr>
        <w:tabs>
          <w:tab w:val="left" w:pos="5812"/>
        </w:tabs>
        <w:jc w:val="both"/>
        <w:rPr>
          <w:rFonts w:ascii="Arial" w:hAnsi="Arial" w:cs="Arial"/>
          <w:b/>
          <w:sz w:val="22"/>
          <w:szCs w:val="22"/>
        </w:rPr>
      </w:pPr>
      <w:r w:rsidRPr="00891DAA">
        <w:rPr>
          <w:rFonts w:ascii="Arial" w:hAnsi="Arial" w:cs="Arial"/>
          <w:bCs/>
          <w:sz w:val="22"/>
          <w:szCs w:val="22"/>
        </w:rPr>
        <w:t xml:space="preserve">                                                                                 FIRMA </w:t>
      </w:r>
      <w:proofErr w:type="gramStart"/>
      <w:r w:rsidRPr="00891DAA">
        <w:rPr>
          <w:rFonts w:ascii="Arial" w:hAnsi="Arial" w:cs="Arial"/>
          <w:bCs/>
          <w:sz w:val="22"/>
          <w:szCs w:val="22"/>
        </w:rPr>
        <w:t>DEL</w:t>
      </w:r>
      <w:r w:rsidRPr="00891DAA">
        <w:rPr>
          <w:rFonts w:ascii="Arial" w:hAnsi="Arial" w:cs="Arial"/>
          <w:sz w:val="22"/>
          <w:szCs w:val="22"/>
        </w:rPr>
        <w:t xml:space="preserve">  DICHIARANTE</w:t>
      </w:r>
      <w:proofErr w:type="gramEnd"/>
      <w:r w:rsidRPr="00891DAA">
        <w:rPr>
          <w:rFonts w:ascii="Arial" w:hAnsi="Arial" w:cs="Arial"/>
          <w:sz w:val="22"/>
          <w:szCs w:val="22"/>
        </w:rPr>
        <w:tab/>
      </w:r>
    </w:p>
    <w:p w14:paraId="2295D048" w14:textId="5F5ADAB9" w:rsidR="00DB6CC0" w:rsidRDefault="00891DAA" w:rsidP="00891DAA">
      <w:pPr>
        <w:tabs>
          <w:tab w:val="left" w:pos="5812"/>
        </w:tabs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</w:t>
      </w:r>
      <w:r w:rsidRPr="00891DAA">
        <w:rPr>
          <w:rFonts w:ascii="Arial" w:hAnsi="Arial" w:cs="Arial"/>
          <w:sz w:val="22"/>
          <w:szCs w:val="22"/>
        </w:rPr>
        <w:t>………………………………...</w:t>
      </w:r>
    </w:p>
    <w:p w14:paraId="3B85DCCD" w14:textId="1974660A" w:rsidR="00DB6CC0" w:rsidRDefault="00DB6CC0">
      <w:pPr>
        <w:rPr>
          <w:rFonts w:ascii="Arial" w:hAnsi="Arial" w:cs="Arial"/>
          <w:sz w:val="22"/>
          <w:szCs w:val="22"/>
        </w:rPr>
      </w:pPr>
    </w:p>
    <w:p w14:paraId="45D6DFF7" w14:textId="5E352819" w:rsidR="00891DAA" w:rsidRPr="00DB6CC0" w:rsidRDefault="00DB6CC0" w:rsidP="00DB6CC0">
      <w:pPr>
        <w:tabs>
          <w:tab w:val="left" w:pos="5812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DB6CC0">
        <w:rPr>
          <w:rFonts w:ascii="Arial" w:hAnsi="Arial" w:cs="Arial"/>
          <w:b/>
          <w:bCs/>
          <w:sz w:val="24"/>
          <w:szCs w:val="24"/>
        </w:rPr>
        <w:t>VISTO RILIEVO COMUNALE DELL’INIZIATIVA</w:t>
      </w:r>
    </w:p>
    <w:p w14:paraId="7317F0FA" w14:textId="09C24D6B" w:rsidR="00891DAA" w:rsidRPr="00891DAA" w:rsidRDefault="00DB6CC0" w:rsidP="00DB6CC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Art. 17 comma 6 “</w:t>
      </w:r>
      <w:r w:rsidRPr="00DB6CC0">
        <w:rPr>
          <w:rFonts w:ascii="Arial" w:hAnsi="Arial" w:cs="Arial"/>
          <w:sz w:val="22"/>
          <w:szCs w:val="22"/>
        </w:rPr>
        <w:t>Le associazioni e tutti gli enti privati dovranno far vistare la domanda dal sindaco</w:t>
      </w:r>
      <w:r>
        <w:rPr>
          <w:rFonts w:ascii="Arial" w:hAnsi="Arial" w:cs="Arial"/>
          <w:sz w:val="22"/>
          <w:szCs w:val="22"/>
        </w:rPr>
        <w:t xml:space="preserve"> </w:t>
      </w:r>
      <w:r w:rsidRPr="00DB6CC0">
        <w:rPr>
          <w:rFonts w:ascii="Arial" w:hAnsi="Arial" w:cs="Arial"/>
          <w:sz w:val="22"/>
          <w:szCs w:val="22"/>
        </w:rPr>
        <w:t>competente o da rappresentate designato dello stesso Comune che attesti,</w:t>
      </w:r>
      <w:r>
        <w:rPr>
          <w:rFonts w:ascii="Arial" w:hAnsi="Arial" w:cs="Arial"/>
          <w:sz w:val="22"/>
          <w:szCs w:val="22"/>
        </w:rPr>
        <w:t xml:space="preserve"> </w:t>
      </w:r>
      <w:r w:rsidRPr="00DB6CC0">
        <w:rPr>
          <w:rFonts w:ascii="Arial" w:hAnsi="Arial" w:cs="Arial"/>
          <w:sz w:val="22"/>
          <w:szCs w:val="22"/>
        </w:rPr>
        <w:t>quantomeno, il rilievo comunale dell’iniziativa.</w:t>
      </w:r>
      <w:r>
        <w:rPr>
          <w:rFonts w:ascii="Arial" w:hAnsi="Arial" w:cs="Arial"/>
          <w:sz w:val="22"/>
          <w:szCs w:val="22"/>
        </w:rPr>
        <w:t>”</w:t>
      </w:r>
    </w:p>
    <w:p w14:paraId="382910E0" w14:textId="77777777" w:rsidR="00891DAA" w:rsidRDefault="00891DAA" w:rsidP="00891DAA">
      <w:pPr>
        <w:tabs>
          <w:tab w:val="left" w:pos="1080"/>
          <w:tab w:val="left" w:pos="5580"/>
        </w:tabs>
        <w:spacing w:line="360" w:lineRule="atLeast"/>
        <w:jc w:val="both"/>
        <w:rPr>
          <w:rFonts w:ascii="Arial" w:hAnsi="Arial" w:cs="Arial"/>
          <w:sz w:val="22"/>
          <w:szCs w:val="22"/>
        </w:rPr>
      </w:pPr>
    </w:p>
    <w:p w14:paraId="5F8A2430" w14:textId="77777777" w:rsidR="00891DAA" w:rsidRPr="00891DAA" w:rsidRDefault="00891DAA" w:rsidP="00891DAA">
      <w:pPr>
        <w:tabs>
          <w:tab w:val="left" w:pos="1080"/>
          <w:tab w:val="left" w:pos="5580"/>
        </w:tabs>
        <w:spacing w:line="360" w:lineRule="atLeast"/>
        <w:jc w:val="both"/>
        <w:outlineLvl w:val="0"/>
        <w:rPr>
          <w:rFonts w:ascii="Arial" w:hAnsi="Arial" w:cs="Arial"/>
          <w:b/>
          <w:sz w:val="22"/>
          <w:szCs w:val="22"/>
        </w:rPr>
      </w:pPr>
      <w:r w:rsidRPr="00891DAA">
        <w:rPr>
          <w:rFonts w:ascii="Arial" w:hAnsi="Arial" w:cs="Arial"/>
          <w:b/>
          <w:sz w:val="22"/>
          <w:szCs w:val="22"/>
        </w:rPr>
        <w:t>Per presa visione:</w:t>
      </w:r>
    </w:p>
    <w:p w14:paraId="519B1F33" w14:textId="0CE79D98" w:rsidR="00891DAA" w:rsidRPr="00891DAA" w:rsidRDefault="00891DAA" w:rsidP="00891DAA">
      <w:pPr>
        <w:tabs>
          <w:tab w:val="left" w:pos="1080"/>
          <w:tab w:val="left" w:pos="5580"/>
        </w:tabs>
        <w:spacing w:line="360" w:lineRule="atLeast"/>
        <w:jc w:val="both"/>
        <w:outlineLvl w:val="0"/>
        <w:rPr>
          <w:rFonts w:ascii="Arial" w:hAnsi="Arial" w:cs="Arial"/>
          <w:b/>
          <w:sz w:val="22"/>
          <w:szCs w:val="22"/>
        </w:rPr>
      </w:pPr>
      <w:r w:rsidRPr="00891DAA">
        <w:rPr>
          <w:rFonts w:ascii="Arial" w:hAnsi="Arial" w:cs="Arial"/>
          <w:b/>
          <w:sz w:val="22"/>
          <w:szCs w:val="22"/>
        </w:rPr>
        <w:t xml:space="preserve">IL SINDACO </w:t>
      </w:r>
      <w:r w:rsidR="0044231C">
        <w:rPr>
          <w:rFonts w:ascii="Arial" w:hAnsi="Arial" w:cs="Arial"/>
          <w:b/>
          <w:sz w:val="22"/>
          <w:szCs w:val="22"/>
        </w:rPr>
        <w:t xml:space="preserve">del Comune competente </w:t>
      </w:r>
      <w:r w:rsidRPr="00891DAA">
        <w:rPr>
          <w:rFonts w:ascii="Arial" w:hAnsi="Arial" w:cs="Arial"/>
          <w:b/>
          <w:sz w:val="22"/>
          <w:szCs w:val="22"/>
        </w:rPr>
        <w:t>o la struttura delegata</w:t>
      </w:r>
    </w:p>
    <w:p w14:paraId="4708D898" w14:textId="77777777" w:rsidR="00891DAA" w:rsidRPr="00891DAA" w:rsidRDefault="00891DAA" w:rsidP="00891DAA">
      <w:pPr>
        <w:tabs>
          <w:tab w:val="left" w:pos="1080"/>
          <w:tab w:val="left" w:pos="5580"/>
        </w:tabs>
        <w:spacing w:line="360" w:lineRule="atLeast"/>
        <w:jc w:val="both"/>
        <w:outlineLvl w:val="0"/>
        <w:rPr>
          <w:rFonts w:ascii="Arial" w:hAnsi="Arial" w:cs="Arial"/>
          <w:b/>
          <w:sz w:val="22"/>
          <w:szCs w:val="22"/>
        </w:rPr>
      </w:pPr>
    </w:p>
    <w:p w14:paraId="396A1CBB" w14:textId="77777777" w:rsidR="00891DAA" w:rsidRPr="00891DAA" w:rsidRDefault="00891DAA" w:rsidP="00891DAA">
      <w:pPr>
        <w:tabs>
          <w:tab w:val="left" w:pos="1080"/>
          <w:tab w:val="left" w:pos="5580"/>
        </w:tabs>
        <w:spacing w:line="360" w:lineRule="atLeast"/>
        <w:jc w:val="both"/>
        <w:outlineLvl w:val="0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b/>
          <w:sz w:val="22"/>
          <w:szCs w:val="22"/>
        </w:rPr>
        <w:t>..........................................................</w:t>
      </w:r>
    </w:p>
    <w:p w14:paraId="0B9B5ACA" w14:textId="47418FDC" w:rsidR="00CE6104" w:rsidRDefault="00CE6104" w:rsidP="00891DAA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500F9376" w14:textId="77777777" w:rsidR="00DB6CC0" w:rsidRPr="00891DAA" w:rsidRDefault="00DB6CC0" w:rsidP="00DB6CC0">
      <w:pPr>
        <w:tabs>
          <w:tab w:val="left" w:pos="1080"/>
          <w:tab w:val="left" w:pos="5580"/>
        </w:tabs>
        <w:spacing w:line="360" w:lineRule="atLeast"/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sz w:val="22"/>
          <w:szCs w:val="22"/>
        </w:rPr>
        <w:t>(Luogo), (data) ______________________</w:t>
      </w:r>
    </w:p>
    <w:p w14:paraId="3938B8A0" w14:textId="38D54CD4" w:rsidR="007A7393" w:rsidRDefault="007A739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24BF7DFD" w14:textId="77777777" w:rsidR="007A7393" w:rsidRPr="00A1101B" w:rsidRDefault="007A7393" w:rsidP="007A7393">
      <w:pPr>
        <w:spacing w:after="0"/>
        <w:ind w:left="5245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lastRenderedPageBreak/>
        <w:t>Spett.le</w:t>
      </w:r>
    </w:p>
    <w:p w14:paraId="61510B41" w14:textId="32FC1D05" w:rsidR="007A7393" w:rsidRPr="00A1101B" w:rsidRDefault="007A7393" w:rsidP="007A7393">
      <w:pPr>
        <w:spacing w:after="0"/>
        <w:ind w:left="524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F20B35" wp14:editId="3CA4A12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943100" cy="314325"/>
                <wp:effectExtent l="0" t="0" r="19050" b="28575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E5EE83" w14:textId="77777777" w:rsidR="007A7393" w:rsidRPr="00A1101B" w:rsidRDefault="007A7393" w:rsidP="007A7393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A1101B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ALLEGARE SOLO SE PREVISTO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F20B35"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left:0;text-align:left;margin-left:0;margin-top:-.05pt;width:153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" fillcolor="white [3201]" strokeweight=".5pt">
                <v:textbox>
                  <w:txbxContent>
                    <w:p w14:paraId="59E5EE83" w14:textId="77777777" w:rsidR="007A7393" w:rsidRPr="00A1101B" w:rsidRDefault="007A7393" w:rsidP="007A7393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A1101B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ALLEGARE SOLO SE PREVISTO</w:t>
                      </w:r>
                    </w:p>
                  </w:txbxContent>
                </v:textbox>
              </v:shape>
            </w:pict>
          </mc:Fallback>
        </mc:AlternateContent>
      </w:r>
      <w:r w:rsidRPr="00A1101B">
        <w:rPr>
          <w:rFonts w:ascii="Arial" w:hAnsi="Arial" w:cs="Arial"/>
          <w:sz w:val="22"/>
          <w:szCs w:val="22"/>
        </w:rPr>
        <w:t>CONSORZIO BIM ADIGE DI TRENTO</w:t>
      </w:r>
    </w:p>
    <w:p w14:paraId="7D29AD3A" w14:textId="77777777" w:rsidR="007A7393" w:rsidRPr="00A1101B" w:rsidRDefault="007A7393" w:rsidP="007A7393">
      <w:pPr>
        <w:spacing w:after="0"/>
        <w:ind w:left="5245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P.zza Centa, 13</w:t>
      </w:r>
    </w:p>
    <w:p w14:paraId="42E78A7F" w14:textId="77777777" w:rsidR="007A7393" w:rsidRPr="00A1101B" w:rsidRDefault="007A7393" w:rsidP="007A7393">
      <w:pPr>
        <w:spacing w:after="0"/>
        <w:ind w:left="5245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38122 – TRENTO</w:t>
      </w:r>
    </w:p>
    <w:p w14:paraId="47B910DD" w14:textId="77777777" w:rsidR="007A7393" w:rsidRPr="00A1101B" w:rsidRDefault="007A7393" w:rsidP="007A739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21C8C940" w14:textId="77777777" w:rsidR="007A7393" w:rsidRDefault="007A7393" w:rsidP="007A739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2EDD635C" w14:textId="77777777" w:rsidR="007A7393" w:rsidRPr="00A1101B" w:rsidRDefault="007A7393" w:rsidP="007A7393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 xml:space="preserve">OGGETTO: </w:t>
      </w:r>
      <w:r w:rsidRPr="00A1101B">
        <w:rPr>
          <w:rFonts w:ascii="Arial" w:hAnsi="Arial" w:cs="Arial"/>
          <w:b/>
          <w:bCs/>
          <w:sz w:val="22"/>
          <w:szCs w:val="22"/>
        </w:rPr>
        <w:t>Dichiarazione ai fini dell’esenzione dall’imposta di bollo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7E39825B" w14:textId="77777777" w:rsidR="007A7393" w:rsidRPr="00A1101B" w:rsidRDefault="007A7393" w:rsidP="007A739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7F4AD743" w14:textId="77777777" w:rsidR="007A7393" w:rsidRPr="00A1101B" w:rsidRDefault="007A7393" w:rsidP="007A7393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Il/La sottoscritto/a ___________________________________________________________</w:t>
      </w:r>
    </w:p>
    <w:p w14:paraId="75312F6E" w14:textId="77777777" w:rsidR="007A7393" w:rsidRPr="00A1101B" w:rsidRDefault="007A7393" w:rsidP="007A7393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 xml:space="preserve">nato/a </w:t>
      </w:r>
      <w:proofErr w:type="spellStart"/>
      <w:r w:rsidRPr="00A1101B">
        <w:rPr>
          <w:rFonts w:ascii="Arial" w:hAnsi="Arial" w:cs="Arial"/>
          <w:sz w:val="22"/>
          <w:szCs w:val="22"/>
        </w:rPr>
        <w:t>a</w:t>
      </w:r>
      <w:proofErr w:type="spellEnd"/>
      <w:r w:rsidRPr="00A1101B">
        <w:rPr>
          <w:rFonts w:ascii="Arial" w:hAnsi="Arial" w:cs="Arial"/>
          <w:sz w:val="22"/>
          <w:szCs w:val="22"/>
        </w:rPr>
        <w:t xml:space="preserve"> _______________________________________ il __________________________,</w:t>
      </w:r>
    </w:p>
    <w:p w14:paraId="7AF5862B" w14:textId="77777777" w:rsidR="007A7393" w:rsidRPr="00A1101B" w:rsidRDefault="007A7393" w:rsidP="007A7393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nella sua qualità di Presidente dell’associazione _____________________________________</w:t>
      </w:r>
    </w:p>
    <w:p w14:paraId="38291F86" w14:textId="77777777" w:rsidR="007A7393" w:rsidRPr="00A1101B" w:rsidRDefault="007A7393" w:rsidP="007A7393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con sede in ___________________________ Via/Piazza _____________________________</w:t>
      </w:r>
    </w:p>
    <w:p w14:paraId="1CAB33EB" w14:textId="77777777" w:rsidR="007A7393" w:rsidRPr="00A1101B" w:rsidRDefault="007A7393" w:rsidP="007A739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6EF388D9" w14:textId="77777777" w:rsidR="007A7393" w:rsidRPr="00A1101B" w:rsidRDefault="007A7393" w:rsidP="007A7393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consapevole delle sanzioni penali previste in caso di dichiarazioni mendaci dall’art. 76 del D.P.R. 28.12.2000, n. 445, ai sensi dell’art. 47 dello stesso D.P.R.,</w:t>
      </w:r>
    </w:p>
    <w:p w14:paraId="0FD5DBCE" w14:textId="77777777" w:rsidR="007A7393" w:rsidRPr="00A1101B" w:rsidRDefault="007A7393" w:rsidP="007A739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1A5E21C4" w14:textId="77777777" w:rsidR="007A7393" w:rsidRPr="00A1101B" w:rsidRDefault="007A7393" w:rsidP="007A7393">
      <w:pPr>
        <w:spacing w:after="0"/>
        <w:jc w:val="center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D I C H I A R A</w:t>
      </w:r>
    </w:p>
    <w:p w14:paraId="28420AF6" w14:textId="77777777" w:rsidR="007A7393" w:rsidRPr="00A1101B" w:rsidRDefault="007A7393" w:rsidP="007A7393">
      <w:pPr>
        <w:spacing w:after="0"/>
        <w:jc w:val="center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(barrare la casella che interessa)</w:t>
      </w:r>
    </w:p>
    <w:p w14:paraId="08AB4009" w14:textId="77777777" w:rsidR="007A7393" w:rsidRPr="00A1101B" w:rsidRDefault="007A7393" w:rsidP="007A739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2CC44361" w14:textId="77777777" w:rsidR="007A7393" w:rsidRPr="00A1101B" w:rsidRDefault="007A7393" w:rsidP="007A7393">
      <w:pPr>
        <w:spacing w:after="0"/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sz w:val="22"/>
          <w:szCs w:val="22"/>
          <w:lang w:bidi="it-IT"/>
        </w:rPr>
        <w:sym w:font="Wingdings 2" w:char="F0A3"/>
      </w:r>
      <w:r>
        <w:rPr>
          <w:rFonts w:ascii="Arial" w:hAnsi="Arial" w:cs="Arial"/>
          <w:sz w:val="22"/>
          <w:szCs w:val="22"/>
          <w:lang w:bidi="it-IT"/>
        </w:rPr>
        <w:t xml:space="preserve"> </w:t>
      </w:r>
      <w:r w:rsidRPr="00A1101B">
        <w:rPr>
          <w:rFonts w:ascii="Arial" w:hAnsi="Arial" w:cs="Arial"/>
          <w:sz w:val="22"/>
          <w:szCs w:val="22"/>
        </w:rPr>
        <w:t xml:space="preserve">che la suddetta associazione è un’organizzazione non lucrativa di utilità sociale (O.N.L.U.S.) e, pertanto, le istanze da essa prodotte sono esenti in modo assoluto dall’imposta di bollo, ai sensi dell’art. 17 del </w:t>
      </w:r>
      <w:proofErr w:type="spellStart"/>
      <w:r w:rsidRPr="00A1101B">
        <w:rPr>
          <w:rFonts w:ascii="Arial" w:hAnsi="Arial" w:cs="Arial"/>
          <w:sz w:val="22"/>
          <w:szCs w:val="22"/>
        </w:rPr>
        <w:t>D.Lgs.</w:t>
      </w:r>
      <w:proofErr w:type="spellEnd"/>
      <w:r w:rsidRPr="00A1101B">
        <w:rPr>
          <w:rFonts w:ascii="Arial" w:hAnsi="Arial" w:cs="Arial"/>
          <w:sz w:val="22"/>
          <w:szCs w:val="22"/>
        </w:rPr>
        <w:t xml:space="preserve"> 4.12.1997, n. 460;</w:t>
      </w:r>
    </w:p>
    <w:p w14:paraId="0059BD3A" w14:textId="77777777" w:rsidR="007A7393" w:rsidRPr="00A1101B" w:rsidRDefault="007A7393" w:rsidP="007A739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0DBD1D82" w14:textId="77777777" w:rsidR="007A7393" w:rsidRPr="00A1101B" w:rsidRDefault="007A7393" w:rsidP="007A7393">
      <w:pPr>
        <w:spacing w:after="0"/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sz w:val="22"/>
          <w:szCs w:val="22"/>
          <w:lang w:bidi="it-IT"/>
        </w:rPr>
        <w:sym w:font="Wingdings 2" w:char="F0A3"/>
      </w:r>
      <w:r>
        <w:rPr>
          <w:rFonts w:ascii="Arial" w:hAnsi="Arial" w:cs="Arial"/>
          <w:sz w:val="22"/>
          <w:szCs w:val="22"/>
          <w:lang w:bidi="it-IT"/>
        </w:rPr>
        <w:t xml:space="preserve"> </w:t>
      </w:r>
      <w:r w:rsidRPr="00A1101B">
        <w:rPr>
          <w:rFonts w:ascii="Arial" w:hAnsi="Arial" w:cs="Arial"/>
          <w:sz w:val="22"/>
          <w:szCs w:val="22"/>
        </w:rPr>
        <w:t>che la suddetta associazione è iscritta all’ALBO DELLE ORGANIZZAZIONI DI VOLONTARIATO della Provincia Autonoma di Trento, di cui all’art. 3 della L.P. 13.02.1992, n. 8, e che tale iscrizione è stata disposta con decreto dell’Assessore (indicare materia di competenza dell’Assessore) __________________________________________________</w:t>
      </w:r>
    </w:p>
    <w:p w14:paraId="2B21C9FD" w14:textId="77777777" w:rsidR="007A7393" w:rsidRPr="00A1101B" w:rsidRDefault="007A7393" w:rsidP="007A7393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numero e data (indicare numero e data decreto) _________________________________</w:t>
      </w:r>
    </w:p>
    <w:p w14:paraId="4A4EB4E0" w14:textId="77777777" w:rsidR="007A7393" w:rsidRPr="00A1101B" w:rsidRDefault="007A7393" w:rsidP="007A7393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 xml:space="preserve">e, pertanto, gli atti connessi allo svolgimento </w:t>
      </w:r>
      <w:proofErr w:type="spellStart"/>
      <w:r w:rsidRPr="00A1101B">
        <w:rPr>
          <w:rFonts w:ascii="Arial" w:hAnsi="Arial" w:cs="Arial"/>
          <w:sz w:val="22"/>
          <w:szCs w:val="22"/>
        </w:rPr>
        <w:t>della attività</w:t>
      </w:r>
      <w:proofErr w:type="spellEnd"/>
      <w:r w:rsidRPr="00A1101B">
        <w:rPr>
          <w:rFonts w:ascii="Arial" w:hAnsi="Arial" w:cs="Arial"/>
          <w:sz w:val="22"/>
          <w:szCs w:val="22"/>
        </w:rPr>
        <w:t xml:space="preserve"> dell’associazione sono esenti dall’imposta di bollo, ai sensi dell’art. 8 della L. 11.08.1991, n. 266.</w:t>
      </w:r>
    </w:p>
    <w:p w14:paraId="487DC9BE" w14:textId="77777777" w:rsidR="007A7393" w:rsidRPr="00A1101B" w:rsidRDefault="007A7393" w:rsidP="007A739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1CB16C18" w14:textId="77777777" w:rsidR="007A7393" w:rsidRPr="00A1101B" w:rsidRDefault="007A7393" w:rsidP="007A739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5D8CA80A" w14:textId="77777777" w:rsidR="007A7393" w:rsidRPr="00A1101B" w:rsidRDefault="007A7393" w:rsidP="007A7393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Data ____________________</w:t>
      </w:r>
    </w:p>
    <w:p w14:paraId="781760DF" w14:textId="77777777" w:rsidR="007A7393" w:rsidRPr="00A1101B" w:rsidRDefault="007A7393" w:rsidP="007A739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33EC31AA" w14:textId="77777777" w:rsidR="007A7393" w:rsidRPr="00A1101B" w:rsidRDefault="007A7393" w:rsidP="007A739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073A1AE8" w14:textId="77777777" w:rsidR="007A7393" w:rsidRPr="00A1101B" w:rsidRDefault="007A7393" w:rsidP="007A7393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(*) Firma _________________________</w:t>
      </w:r>
    </w:p>
    <w:p w14:paraId="5B26E915" w14:textId="77777777" w:rsidR="007A7393" w:rsidRPr="00A1101B" w:rsidRDefault="007A7393" w:rsidP="007A739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7EC8AA4F" w14:textId="77777777" w:rsidR="007A7393" w:rsidRPr="00A1101B" w:rsidRDefault="007A7393" w:rsidP="007A739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733A972D" w14:textId="77777777" w:rsidR="007A7393" w:rsidRPr="00A1101B" w:rsidRDefault="007A7393" w:rsidP="007A739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29C68A91" w14:textId="77777777" w:rsidR="007A7393" w:rsidRPr="00A1101B" w:rsidRDefault="007A7393" w:rsidP="007A739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40BEA1D6" w14:textId="77777777" w:rsidR="007A7393" w:rsidRPr="00A1101B" w:rsidRDefault="007A7393" w:rsidP="007A739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6C535B51" w14:textId="0B0B58AE" w:rsidR="00514228" w:rsidRDefault="007A7393" w:rsidP="007A7393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(*) Ai sensi dell’art. 38 del D.P.R. n. 445/2000 la dichiarazione è sottoscritta dall’interessato in presenza del dipendente addetto ovvero sottoscritta e inviata unitamente a copia fotostatica, non autenticata, di un documento di identità del sottoscrittore, all’ufficio competente.</w:t>
      </w:r>
    </w:p>
    <w:p w14:paraId="4D55C834" w14:textId="77777777" w:rsidR="00514228" w:rsidRDefault="0051422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EEE472F" w14:textId="77777777" w:rsidR="00514228" w:rsidRDefault="00514228" w:rsidP="00514228">
      <w:pPr>
        <w:tabs>
          <w:tab w:val="left" w:pos="5812"/>
        </w:tabs>
        <w:jc w:val="center"/>
        <w:rPr>
          <w:rFonts w:ascii="Arial" w:hAnsi="Arial" w:cs="Arial"/>
          <w:b/>
          <w:bCs/>
          <w:sz w:val="22"/>
          <w:szCs w:val="22"/>
        </w:rPr>
      </w:pPr>
    </w:p>
    <w:p w14:paraId="462DBD2D" w14:textId="77777777" w:rsidR="00514228" w:rsidRDefault="00514228" w:rsidP="00514228">
      <w:pPr>
        <w:tabs>
          <w:tab w:val="left" w:pos="5812"/>
        </w:tabs>
        <w:jc w:val="center"/>
        <w:rPr>
          <w:rFonts w:ascii="Arial" w:hAnsi="Arial" w:cs="Arial"/>
          <w:b/>
          <w:bCs/>
          <w:sz w:val="22"/>
          <w:szCs w:val="22"/>
        </w:rPr>
      </w:pPr>
    </w:p>
    <w:p w14:paraId="63BF3ECA" w14:textId="77777777" w:rsidR="00514228" w:rsidRPr="004D536C" w:rsidRDefault="00514228" w:rsidP="00514228">
      <w:pPr>
        <w:tabs>
          <w:tab w:val="left" w:pos="5812"/>
        </w:tabs>
        <w:jc w:val="center"/>
        <w:rPr>
          <w:rFonts w:ascii="Arial" w:hAnsi="Arial" w:cs="Arial"/>
          <w:b/>
          <w:bCs/>
          <w:sz w:val="22"/>
          <w:szCs w:val="22"/>
        </w:rPr>
      </w:pPr>
      <w:r w:rsidRPr="004D536C">
        <w:rPr>
          <w:rFonts w:ascii="Arial" w:hAnsi="Arial" w:cs="Arial"/>
          <w:b/>
          <w:bCs/>
          <w:sz w:val="22"/>
          <w:szCs w:val="22"/>
        </w:rPr>
        <w:t>TRATTAMENTO DATI PERSONALI ED INFORMAZIONI</w:t>
      </w:r>
    </w:p>
    <w:p w14:paraId="3AD8A440" w14:textId="77777777" w:rsidR="00514228" w:rsidRPr="004D536C" w:rsidRDefault="00514228" w:rsidP="00514228">
      <w:pPr>
        <w:tabs>
          <w:tab w:val="left" w:pos="5812"/>
        </w:tabs>
        <w:jc w:val="center"/>
        <w:rPr>
          <w:rFonts w:ascii="Arial" w:hAnsi="Arial" w:cs="Arial"/>
          <w:b/>
          <w:bCs/>
          <w:sz w:val="22"/>
          <w:szCs w:val="22"/>
        </w:rPr>
      </w:pPr>
    </w:p>
    <w:p w14:paraId="2421EF10" w14:textId="77777777" w:rsidR="00514228" w:rsidRPr="004D536C" w:rsidRDefault="00514228" w:rsidP="00514228">
      <w:pPr>
        <w:tabs>
          <w:tab w:val="left" w:pos="5812"/>
        </w:tabs>
        <w:jc w:val="center"/>
        <w:rPr>
          <w:rFonts w:ascii="Arial" w:hAnsi="Arial" w:cs="Arial"/>
          <w:b/>
          <w:bCs/>
          <w:sz w:val="22"/>
          <w:szCs w:val="22"/>
        </w:rPr>
      </w:pPr>
      <w:r w:rsidRPr="004D536C">
        <w:rPr>
          <w:rFonts w:ascii="Arial" w:hAnsi="Arial" w:cs="Arial"/>
          <w:b/>
          <w:bCs/>
          <w:sz w:val="22"/>
          <w:szCs w:val="22"/>
        </w:rPr>
        <w:t>CONSORZIO DEI COMUNI DEL B.I.M. DELL’ADIGE DI TRENTO</w:t>
      </w:r>
    </w:p>
    <w:p w14:paraId="44DCFB0D" w14:textId="77777777" w:rsidR="00514228" w:rsidRPr="004D536C" w:rsidRDefault="00514228" w:rsidP="00514228">
      <w:pPr>
        <w:tabs>
          <w:tab w:val="left" w:pos="5812"/>
        </w:tabs>
        <w:jc w:val="center"/>
        <w:rPr>
          <w:rFonts w:ascii="Arial" w:hAnsi="Arial" w:cs="Arial"/>
          <w:b/>
          <w:bCs/>
          <w:sz w:val="22"/>
          <w:szCs w:val="22"/>
        </w:rPr>
      </w:pPr>
      <w:r w:rsidRPr="004D536C">
        <w:rPr>
          <w:rFonts w:ascii="Arial" w:hAnsi="Arial" w:cs="Arial"/>
          <w:b/>
          <w:bCs/>
          <w:sz w:val="22"/>
          <w:szCs w:val="22"/>
        </w:rPr>
        <w:t>Servizio Amministrativo – Ufficio contributi</w:t>
      </w:r>
    </w:p>
    <w:p w14:paraId="6C97EB13" w14:textId="77777777" w:rsidR="00514228" w:rsidRPr="004D536C" w:rsidRDefault="00514228" w:rsidP="00514228">
      <w:pPr>
        <w:tabs>
          <w:tab w:val="left" w:pos="5812"/>
        </w:tabs>
        <w:jc w:val="center"/>
        <w:rPr>
          <w:rFonts w:ascii="Arial" w:hAnsi="Arial" w:cs="Arial"/>
          <w:b/>
          <w:bCs/>
          <w:sz w:val="22"/>
          <w:szCs w:val="22"/>
        </w:rPr>
      </w:pPr>
    </w:p>
    <w:p w14:paraId="1B223170" w14:textId="77777777" w:rsidR="00514228" w:rsidRPr="004D536C" w:rsidRDefault="00514228" w:rsidP="00514228">
      <w:pPr>
        <w:tabs>
          <w:tab w:val="left" w:pos="5812"/>
        </w:tabs>
        <w:jc w:val="center"/>
        <w:rPr>
          <w:rFonts w:ascii="Arial" w:hAnsi="Arial" w:cs="Arial"/>
          <w:b/>
          <w:bCs/>
          <w:sz w:val="22"/>
          <w:szCs w:val="22"/>
        </w:rPr>
      </w:pPr>
      <w:r w:rsidRPr="004D536C">
        <w:rPr>
          <w:rFonts w:ascii="Arial" w:hAnsi="Arial" w:cs="Arial"/>
          <w:b/>
          <w:bCs/>
          <w:sz w:val="22"/>
          <w:szCs w:val="22"/>
        </w:rPr>
        <w:t>Informativa semplificata per modulistica</w:t>
      </w:r>
    </w:p>
    <w:p w14:paraId="09CF6125" w14:textId="77777777" w:rsidR="00514228" w:rsidRPr="004D536C" w:rsidRDefault="00514228" w:rsidP="00514228">
      <w:pPr>
        <w:tabs>
          <w:tab w:val="left" w:pos="5812"/>
        </w:tabs>
        <w:jc w:val="both"/>
        <w:rPr>
          <w:rFonts w:ascii="Arial" w:hAnsi="Arial" w:cs="Arial"/>
          <w:sz w:val="22"/>
          <w:szCs w:val="22"/>
        </w:rPr>
      </w:pPr>
    </w:p>
    <w:p w14:paraId="73CE788B" w14:textId="77777777" w:rsidR="00514228" w:rsidRPr="004D536C" w:rsidRDefault="00514228" w:rsidP="00514228">
      <w:pPr>
        <w:tabs>
          <w:tab w:val="left" w:pos="5812"/>
        </w:tabs>
        <w:jc w:val="both"/>
        <w:rPr>
          <w:rFonts w:ascii="Arial" w:hAnsi="Arial" w:cs="Arial"/>
          <w:sz w:val="22"/>
          <w:szCs w:val="22"/>
        </w:rPr>
      </w:pPr>
      <w:r w:rsidRPr="004D536C">
        <w:rPr>
          <w:rFonts w:ascii="Arial" w:hAnsi="Arial" w:cs="Arial"/>
          <w:sz w:val="22"/>
          <w:szCs w:val="22"/>
        </w:rPr>
        <w:t xml:space="preserve">Si informa che ai sensi degli artt. 13 e 14 del Regolamento UE 2016/679 e del </w:t>
      </w:r>
      <w:proofErr w:type="spellStart"/>
      <w:r w:rsidRPr="004D536C">
        <w:rPr>
          <w:rFonts w:ascii="Arial" w:hAnsi="Arial" w:cs="Arial"/>
          <w:sz w:val="22"/>
          <w:szCs w:val="22"/>
        </w:rPr>
        <w:t>D.Lgs.</w:t>
      </w:r>
      <w:proofErr w:type="spellEnd"/>
      <w:r w:rsidRPr="004D536C">
        <w:rPr>
          <w:rFonts w:ascii="Arial" w:hAnsi="Arial" w:cs="Arial"/>
          <w:sz w:val="22"/>
          <w:szCs w:val="22"/>
        </w:rPr>
        <w:t xml:space="preserve"> 196/2003, i dati personali sono raccolti dal Servizio Amministrativo - Ufficio contributi per lo svolgimento dell'attività di gestione contributi ad Enti ed Associazioni in esecuzione di un compito o di una funzione di interesse pubblico. I dati sono oggetto di comunicazione e diffusione ai sensi di legge.</w:t>
      </w:r>
    </w:p>
    <w:p w14:paraId="52F35DDD" w14:textId="69CFA79F" w:rsidR="00514228" w:rsidRPr="004D536C" w:rsidRDefault="00514228" w:rsidP="00514228">
      <w:pPr>
        <w:tabs>
          <w:tab w:val="left" w:pos="5812"/>
        </w:tabs>
        <w:jc w:val="both"/>
        <w:rPr>
          <w:rFonts w:ascii="Arial" w:hAnsi="Arial" w:cs="Arial"/>
          <w:sz w:val="22"/>
          <w:szCs w:val="22"/>
        </w:rPr>
      </w:pPr>
      <w:r w:rsidRPr="004D536C">
        <w:rPr>
          <w:rFonts w:ascii="Arial" w:hAnsi="Arial" w:cs="Arial"/>
          <w:sz w:val="22"/>
          <w:szCs w:val="22"/>
        </w:rPr>
        <w:t xml:space="preserve">Titolare del trattamento è l’Ente Consorzio Bim Adige di Trento con sede a Trento in Piazza Centa, 13/1 (e-mail: info@bimtrento.it, </w:t>
      </w:r>
      <w:proofErr w:type="spellStart"/>
      <w:r w:rsidRPr="004D536C">
        <w:rPr>
          <w:rFonts w:ascii="Arial" w:hAnsi="Arial" w:cs="Arial"/>
          <w:sz w:val="22"/>
          <w:szCs w:val="22"/>
        </w:rPr>
        <w:t>pec</w:t>
      </w:r>
      <w:proofErr w:type="spellEnd"/>
      <w:r w:rsidRPr="004D536C">
        <w:rPr>
          <w:rFonts w:ascii="Arial" w:hAnsi="Arial" w:cs="Arial"/>
          <w:sz w:val="22"/>
          <w:szCs w:val="22"/>
        </w:rPr>
        <w:t xml:space="preserve">: info@pec.bimtrento.it, sito internet www.bimtrento.it), Responsabile della Protezione dei Dati è lo Studio </w:t>
      </w:r>
      <w:proofErr w:type="spellStart"/>
      <w:r w:rsidRPr="004D536C">
        <w:rPr>
          <w:rFonts w:ascii="Arial" w:hAnsi="Arial" w:cs="Arial"/>
          <w:sz w:val="22"/>
          <w:szCs w:val="22"/>
        </w:rPr>
        <w:t>Gadler</w:t>
      </w:r>
      <w:proofErr w:type="spellEnd"/>
      <w:r w:rsidRPr="004D536C">
        <w:rPr>
          <w:rFonts w:ascii="Arial" w:hAnsi="Arial" w:cs="Arial"/>
          <w:sz w:val="22"/>
          <w:szCs w:val="22"/>
        </w:rPr>
        <w:t xml:space="preserve"> S.r.l, con sede a Pergine Valsugana in via </w:t>
      </w:r>
      <w:proofErr w:type="spellStart"/>
      <w:r w:rsidRPr="004D536C">
        <w:rPr>
          <w:rFonts w:ascii="Arial" w:hAnsi="Arial" w:cs="Arial"/>
          <w:sz w:val="22"/>
          <w:szCs w:val="22"/>
        </w:rPr>
        <w:t>Graberi</w:t>
      </w:r>
      <w:proofErr w:type="spellEnd"/>
      <w:r w:rsidRPr="004D536C">
        <w:rPr>
          <w:rFonts w:ascii="Arial" w:hAnsi="Arial" w:cs="Arial"/>
          <w:sz w:val="22"/>
          <w:szCs w:val="22"/>
        </w:rPr>
        <w:t>, 12/A (e-mail dpo@studiogadler.it, sito internet www.studiogadler.it).</w:t>
      </w:r>
    </w:p>
    <w:p w14:paraId="5D64BA61" w14:textId="77777777" w:rsidR="00514228" w:rsidRPr="004D536C" w:rsidRDefault="00514228" w:rsidP="00514228">
      <w:pPr>
        <w:tabs>
          <w:tab w:val="left" w:pos="5812"/>
        </w:tabs>
        <w:jc w:val="both"/>
        <w:rPr>
          <w:rFonts w:ascii="Arial" w:hAnsi="Arial" w:cs="Arial"/>
          <w:sz w:val="22"/>
          <w:szCs w:val="22"/>
        </w:rPr>
      </w:pPr>
      <w:r w:rsidRPr="004D536C">
        <w:rPr>
          <w:rFonts w:ascii="Arial" w:hAnsi="Arial" w:cs="Arial"/>
          <w:sz w:val="22"/>
          <w:szCs w:val="22"/>
        </w:rPr>
        <w:t>Lei può esercitare il diritto di accesso e gli altri diritti di cui agli artt. 15 e seguenti del Regolamento UE 2016/679.</w:t>
      </w:r>
    </w:p>
    <w:p w14:paraId="7C4F05EF" w14:textId="77777777" w:rsidR="00514228" w:rsidRPr="004D536C" w:rsidRDefault="00514228" w:rsidP="00514228">
      <w:pPr>
        <w:tabs>
          <w:tab w:val="left" w:pos="5812"/>
        </w:tabs>
        <w:jc w:val="both"/>
        <w:rPr>
          <w:rFonts w:ascii="Arial" w:hAnsi="Arial" w:cs="Arial"/>
          <w:sz w:val="22"/>
          <w:szCs w:val="22"/>
        </w:rPr>
      </w:pPr>
      <w:r w:rsidRPr="004D536C">
        <w:rPr>
          <w:rFonts w:ascii="Arial" w:hAnsi="Arial" w:cs="Arial"/>
          <w:sz w:val="22"/>
          <w:szCs w:val="22"/>
        </w:rPr>
        <w:t>L’informativa completa ai sensi degli artt. 13 e 14 del Regolamento UE 2016/679 è a disposizione presso il Servizio Segreteria.</w:t>
      </w:r>
    </w:p>
    <w:p w14:paraId="7EA394D6" w14:textId="77777777" w:rsidR="00514228" w:rsidRPr="004D536C" w:rsidRDefault="00514228" w:rsidP="00514228">
      <w:pPr>
        <w:tabs>
          <w:tab w:val="left" w:pos="5812"/>
        </w:tabs>
        <w:jc w:val="right"/>
        <w:rPr>
          <w:rFonts w:ascii="Arial" w:hAnsi="Arial" w:cs="Arial"/>
          <w:sz w:val="22"/>
          <w:szCs w:val="22"/>
        </w:rPr>
      </w:pPr>
    </w:p>
    <w:p w14:paraId="6491CF0D" w14:textId="77777777" w:rsidR="00514228" w:rsidRPr="004D536C" w:rsidRDefault="00514228" w:rsidP="00514228">
      <w:pPr>
        <w:tabs>
          <w:tab w:val="left" w:pos="5812"/>
        </w:tabs>
        <w:jc w:val="right"/>
        <w:rPr>
          <w:rFonts w:ascii="Arial" w:hAnsi="Arial" w:cs="Arial"/>
          <w:sz w:val="22"/>
          <w:szCs w:val="22"/>
        </w:rPr>
      </w:pPr>
    </w:p>
    <w:p w14:paraId="48C1028F" w14:textId="77777777" w:rsidR="00514228" w:rsidRPr="004D536C" w:rsidRDefault="00514228" w:rsidP="00514228">
      <w:pPr>
        <w:tabs>
          <w:tab w:val="left" w:pos="5812"/>
        </w:tabs>
        <w:ind w:left="7088"/>
        <w:rPr>
          <w:rFonts w:ascii="Arial" w:hAnsi="Arial" w:cs="Arial"/>
          <w:sz w:val="22"/>
          <w:szCs w:val="22"/>
        </w:rPr>
      </w:pPr>
      <w:r w:rsidRPr="004D536C">
        <w:rPr>
          <w:rFonts w:ascii="Arial" w:hAnsi="Arial" w:cs="Arial"/>
          <w:sz w:val="22"/>
          <w:szCs w:val="22"/>
        </w:rPr>
        <w:t xml:space="preserve">Il Direttore </w:t>
      </w:r>
    </w:p>
    <w:p w14:paraId="2F8C03D0" w14:textId="77777777" w:rsidR="00514228" w:rsidRDefault="00514228" w:rsidP="00514228">
      <w:pPr>
        <w:tabs>
          <w:tab w:val="left" w:pos="5812"/>
        </w:tabs>
        <w:ind w:left="7088"/>
        <w:rPr>
          <w:rFonts w:ascii="Arial" w:hAnsi="Arial" w:cs="Arial"/>
          <w:sz w:val="22"/>
          <w:szCs w:val="22"/>
        </w:rPr>
      </w:pPr>
      <w:r w:rsidRPr="004D536C">
        <w:rPr>
          <w:rFonts w:ascii="Arial" w:hAnsi="Arial" w:cs="Arial"/>
          <w:sz w:val="22"/>
          <w:szCs w:val="22"/>
        </w:rPr>
        <w:t>Dott. Luca Battisti</w:t>
      </w:r>
    </w:p>
    <w:p w14:paraId="28CE3D1D" w14:textId="77777777" w:rsidR="007A7393" w:rsidRPr="00891DAA" w:rsidRDefault="007A7393" w:rsidP="007A7393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69F12AF8" w14:textId="77777777" w:rsidR="00DB6CC0" w:rsidRDefault="00DB6CC0" w:rsidP="00891DAA">
      <w:pPr>
        <w:spacing w:after="0"/>
        <w:jc w:val="both"/>
        <w:rPr>
          <w:rFonts w:ascii="Arial" w:hAnsi="Arial" w:cs="Arial"/>
          <w:sz w:val="22"/>
          <w:szCs w:val="22"/>
        </w:rPr>
      </w:pPr>
    </w:p>
    <w:sectPr w:rsidR="00DB6CC0" w:rsidSect="00B650EB">
      <w:headerReference w:type="default" r:id="rId12"/>
      <w:footerReference w:type="default" r:id="rId13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E8C8B" w14:textId="77777777" w:rsidR="00F14EDD" w:rsidRDefault="00F14EDD" w:rsidP="00650259">
      <w:pPr>
        <w:spacing w:after="0" w:line="240" w:lineRule="auto"/>
      </w:pPr>
      <w:r>
        <w:separator/>
      </w:r>
    </w:p>
  </w:endnote>
  <w:endnote w:type="continuationSeparator" w:id="0">
    <w:p w14:paraId="070C57A4" w14:textId="77777777" w:rsidR="00F14EDD" w:rsidRDefault="00F14EDD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904CC49-5A0F-4CF1-A752-73C922A365F1}"/>
    <w:embedBold r:id="rId2" w:fontKey="{B96F22FD-F77F-444F-8EFD-7EDB3530DF98}"/>
    <w:embedItalic r:id="rId3" w:fontKey="{D6C106E4-717D-4989-9D7E-B2563667050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7426C1EC-379B-4D14-94C4-FEEF29086001}"/>
    <w:embedBold r:id="rId5" w:fontKey="{376F5C92-CBF8-4D4E-B945-CC5242AEF507}"/>
    <w:embedItalic r:id="rId6" w:fontKey="{6B1AC9B2-1F24-44C1-B4F8-C8878488967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43361F71-E539-486B-975B-AB1393056F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4CD15DC3-CBCE-469D-B51A-8FAACCB515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CCA40" w14:textId="4C457CDC" w:rsidR="007623DA" w:rsidRPr="007623DA" w:rsidRDefault="007623DA" w:rsidP="007623DA">
    <w:pPr>
      <w:pStyle w:val="Pidipagina"/>
      <w:jc w:val="center"/>
      <w:rPr>
        <w:sz w:val="20"/>
        <w:szCs w:val="28"/>
      </w:rPr>
    </w:pPr>
    <w:r w:rsidRPr="007623DA">
      <w:rPr>
        <w:sz w:val="20"/>
        <w:szCs w:val="28"/>
      </w:rPr>
      <w:t>CONSORZIO COMUNI BIM ADIGE TRENTO</w:t>
    </w:r>
  </w:p>
  <w:p w14:paraId="36B0A71B" w14:textId="57A240EA" w:rsidR="00731F26" w:rsidRPr="007623DA" w:rsidRDefault="007623DA" w:rsidP="007623DA">
    <w:pPr>
      <w:pStyle w:val="Pidipagina"/>
      <w:jc w:val="center"/>
      <w:rPr>
        <w:sz w:val="20"/>
        <w:szCs w:val="28"/>
      </w:rPr>
    </w:pPr>
    <w:r w:rsidRPr="007623DA">
      <w:rPr>
        <w:sz w:val="20"/>
        <w:szCs w:val="28"/>
      </w:rPr>
      <w:t>P.zza Centa 13/1 -38122 - Trento Tel:0461 824511 - Mail: info@bimtrento.it - PEC info@pec.bimtrento.it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7F437" w14:textId="77777777" w:rsidR="00F14EDD" w:rsidRDefault="00F14EDD" w:rsidP="00650259">
      <w:pPr>
        <w:spacing w:after="0" w:line="240" w:lineRule="auto"/>
      </w:pPr>
      <w:r>
        <w:separator/>
      </w:r>
    </w:p>
  </w:footnote>
  <w:footnote w:type="continuationSeparator" w:id="0">
    <w:p w14:paraId="2F9F69A5" w14:textId="77777777" w:rsidR="00F14EDD" w:rsidRDefault="00F14EDD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607"/>
      <w:gridCol w:w="7419"/>
    </w:tblGrid>
    <w:tr w:rsidR="00731F26" w:rsidRPr="00731F26" w14:paraId="364EA1F3" w14:textId="77777777" w:rsidTr="00731F26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4B1DA8FC" w14:textId="77777777" w:rsidR="00576892" w:rsidRPr="00731F26" w:rsidRDefault="00D27C15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color w:val="FFFFFF"/>
              <w:sz w:val="44"/>
              <w:szCs w:val="24"/>
            </w:rPr>
          </w:pPr>
          <w:r w:rsidRPr="00731F26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bidi="it-IT"/>
            </w:rPr>
            <w:drawing>
              <wp:inline distT="0" distB="0" distL="0" distR="0" wp14:anchorId="439ADAF1" wp14:editId="26CE2E56">
                <wp:extent cx="883868" cy="405765"/>
                <wp:effectExtent l="0" t="0" r="0" b="0"/>
                <wp:docPr id="1" name="Elemento grafico 1" descr="mani alza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 rotWithShape="1">
                        <a:blip r:embed="rId1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7537"/>
                        <a:stretch/>
                      </pic:blipFill>
                      <pic:spPr bwMode="auto">
                        <a:xfrm>
                          <a:off x="0" y="0"/>
                          <a:ext cx="888868" cy="4080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731F1C" w:themeFill="accent5"/>
          <w:vAlign w:val="center"/>
        </w:tcPr>
        <w:p w14:paraId="4BE89FFE" w14:textId="4BE05793" w:rsidR="00576892" w:rsidRPr="00443A7B" w:rsidRDefault="00443A7B" w:rsidP="00731F26">
          <w:pPr>
            <w:spacing w:after="0"/>
            <w:rPr>
              <w:rFonts w:ascii="Corbel" w:eastAsia="Calibri" w:hAnsi="Corbel" w:cs="Times New Roman"/>
              <w:color w:val="FFFFFF"/>
              <w:sz w:val="30"/>
              <w:szCs w:val="30"/>
            </w:rPr>
          </w:pPr>
          <w:r w:rsidRPr="00443A7B">
            <w:rPr>
              <w:rFonts w:ascii="Corbel" w:eastAsia="Calibri" w:hAnsi="Corbel" w:cs="Times New Roman"/>
              <w:color w:val="FFFFFF"/>
            </w:rPr>
            <w:t xml:space="preserve">Protezione Civile, APSP, </w:t>
          </w:r>
          <w:proofErr w:type="spellStart"/>
          <w:r w:rsidRPr="00443A7B">
            <w:rPr>
              <w:rFonts w:ascii="Corbel" w:eastAsia="Calibri" w:hAnsi="Corbel" w:cs="Times New Roman"/>
              <w:color w:val="FFFFFF"/>
            </w:rPr>
            <w:t>APSS</w:t>
          </w:r>
          <w:r w:rsidR="007623DA" w:rsidRPr="00443A7B">
            <w:rPr>
              <w:rFonts w:ascii="Corbel" w:eastAsia="Calibri" w:hAnsi="Corbel" w:cs="Times New Roman"/>
              <w:color w:val="FFFFFF"/>
            </w:rPr>
            <w:t>_Modulo</w:t>
          </w:r>
          <w:proofErr w:type="spellEnd"/>
          <w:r w:rsidR="007623DA" w:rsidRPr="00443A7B">
            <w:rPr>
              <w:rFonts w:ascii="Corbel" w:eastAsia="Calibri" w:hAnsi="Corbel" w:cs="Times New Roman"/>
              <w:color w:val="FFFFFF"/>
            </w:rPr>
            <w:t xml:space="preserve"> r</w:t>
          </w:r>
          <w:r w:rsidR="0088484F" w:rsidRPr="00443A7B">
            <w:rPr>
              <w:rFonts w:ascii="Corbel" w:eastAsia="Calibri" w:hAnsi="Corbel" w:cs="Times New Roman"/>
              <w:color w:val="FFFFFF"/>
            </w:rPr>
            <w:t>ichiesta contributo</w:t>
          </w:r>
        </w:p>
      </w:tc>
    </w:tr>
  </w:tbl>
  <w:p w14:paraId="01A7B67B" w14:textId="35C98450" w:rsidR="00650259" w:rsidRPr="00891DAA" w:rsidRDefault="0088484F" w:rsidP="00731F26">
    <w:pPr>
      <w:pStyle w:val="Nessunaspaziatura"/>
      <w:rPr>
        <w:sz w:val="16"/>
        <w:szCs w:val="24"/>
      </w:rPr>
    </w:pPr>
    <w:r w:rsidRPr="00891DAA">
      <w:rPr>
        <w:sz w:val="16"/>
        <w:szCs w:val="24"/>
      </w:rPr>
      <w:t>Rev. 00</w:t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  <w:t>Pag.</w:t>
    </w:r>
    <w:r w:rsidR="00891DAA" w:rsidRPr="00891DAA">
      <w:rPr>
        <w:sz w:val="16"/>
        <w:szCs w:val="24"/>
      </w:rPr>
      <w:fldChar w:fldCharType="begin"/>
    </w:r>
    <w:r w:rsidR="00891DAA" w:rsidRPr="00891DAA">
      <w:rPr>
        <w:sz w:val="16"/>
        <w:szCs w:val="24"/>
      </w:rPr>
      <w:instrText>PAGE   \* MERGEFORMAT</w:instrText>
    </w:r>
    <w:r w:rsidR="00891DAA" w:rsidRPr="00891DAA">
      <w:rPr>
        <w:sz w:val="16"/>
        <w:szCs w:val="24"/>
      </w:rPr>
      <w:fldChar w:fldCharType="separate"/>
    </w:r>
    <w:r w:rsidR="00891DAA" w:rsidRPr="00891DAA">
      <w:rPr>
        <w:sz w:val="16"/>
        <w:szCs w:val="24"/>
      </w:rPr>
      <w:t>1</w:t>
    </w:r>
    <w:r w:rsidR="00891DAA" w:rsidRPr="00891DAA">
      <w:rPr>
        <w:sz w:val="16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ito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575F64"/>
    <w:multiLevelType w:val="hybridMultilevel"/>
    <w:tmpl w:val="F0E634A6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4BD0F51"/>
    <w:multiLevelType w:val="hybridMultilevel"/>
    <w:tmpl w:val="D25474DC"/>
    <w:lvl w:ilvl="0" w:tplc="44BA2982">
      <w:start w:val="1"/>
      <w:numFmt w:val="lowerLetter"/>
      <w:lvlText w:val="%1."/>
      <w:lvlJc w:val="left"/>
      <w:pPr>
        <w:ind w:left="3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8" w:hanging="360"/>
      </w:pPr>
    </w:lvl>
    <w:lvl w:ilvl="2" w:tplc="0410001B" w:tentative="1">
      <w:start w:val="1"/>
      <w:numFmt w:val="lowerRoman"/>
      <w:lvlText w:val="%3."/>
      <w:lvlJc w:val="right"/>
      <w:pPr>
        <w:ind w:left="1808" w:hanging="180"/>
      </w:pPr>
    </w:lvl>
    <w:lvl w:ilvl="3" w:tplc="0410000F" w:tentative="1">
      <w:start w:val="1"/>
      <w:numFmt w:val="decimal"/>
      <w:lvlText w:val="%4."/>
      <w:lvlJc w:val="left"/>
      <w:pPr>
        <w:ind w:left="2528" w:hanging="360"/>
      </w:pPr>
    </w:lvl>
    <w:lvl w:ilvl="4" w:tplc="04100019" w:tentative="1">
      <w:start w:val="1"/>
      <w:numFmt w:val="lowerLetter"/>
      <w:lvlText w:val="%5."/>
      <w:lvlJc w:val="left"/>
      <w:pPr>
        <w:ind w:left="3248" w:hanging="360"/>
      </w:pPr>
    </w:lvl>
    <w:lvl w:ilvl="5" w:tplc="0410001B" w:tentative="1">
      <w:start w:val="1"/>
      <w:numFmt w:val="lowerRoman"/>
      <w:lvlText w:val="%6."/>
      <w:lvlJc w:val="right"/>
      <w:pPr>
        <w:ind w:left="3968" w:hanging="180"/>
      </w:pPr>
    </w:lvl>
    <w:lvl w:ilvl="6" w:tplc="0410000F" w:tentative="1">
      <w:start w:val="1"/>
      <w:numFmt w:val="decimal"/>
      <w:lvlText w:val="%7."/>
      <w:lvlJc w:val="left"/>
      <w:pPr>
        <w:ind w:left="4688" w:hanging="360"/>
      </w:pPr>
    </w:lvl>
    <w:lvl w:ilvl="7" w:tplc="04100019" w:tentative="1">
      <w:start w:val="1"/>
      <w:numFmt w:val="lowerLetter"/>
      <w:lvlText w:val="%8."/>
      <w:lvlJc w:val="left"/>
      <w:pPr>
        <w:ind w:left="5408" w:hanging="360"/>
      </w:pPr>
    </w:lvl>
    <w:lvl w:ilvl="8" w:tplc="0410001B" w:tentative="1">
      <w:start w:val="1"/>
      <w:numFmt w:val="lowerRoman"/>
      <w:lvlText w:val="%9."/>
      <w:lvlJc w:val="right"/>
      <w:pPr>
        <w:ind w:left="6128" w:hanging="180"/>
      </w:p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2B55BF3"/>
    <w:multiLevelType w:val="hybridMultilevel"/>
    <w:tmpl w:val="604A53EE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Puntoelenc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toelenc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7E90595"/>
    <w:multiLevelType w:val="hybridMultilevel"/>
    <w:tmpl w:val="FBA2FE6A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E40A21"/>
    <w:multiLevelType w:val="multilevel"/>
    <w:tmpl w:val="0A165832"/>
    <w:lvl w:ilvl="0">
      <w:start w:val="1"/>
      <w:numFmt w:val="decimal"/>
      <w:pStyle w:val="Numeroelenc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elenc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202EA6"/>
    <w:multiLevelType w:val="hybridMultilevel"/>
    <w:tmpl w:val="525298EA"/>
    <w:lvl w:ilvl="0" w:tplc="109C9CC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Elenconumerato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DF7B0E"/>
    <w:multiLevelType w:val="multilevel"/>
    <w:tmpl w:val="4BBE41AE"/>
    <w:lvl w:ilvl="0">
      <w:start w:val="1"/>
      <w:numFmt w:val="decimal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o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o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o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olo9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1D08DE"/>
    <w:multiLevelType w:val="singleLevel"/>
    <w:tmpl w:val="ED5A17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iCs w:val="0"/>
      </w:rPr>
    </w:lvl>
  </w:abstractNum>
  <w:abstractNum w:abstractNumId="27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23241413">
    <w:abstractNumId w:val="14"/>
  </w:num>
  <w:num w:numId="2" w16cid:durableId="1682582137">
    <w:abstractNumId w:val="9"/>
  </w:num>
  <w:num w:numId="3" w16cid:durableId="207227504">
    <w:abstractNumId w:val="20"/>
  </w:num>
  <w:num w:numId="4" w16cid:durableId="858857051">
    <w:abstractNumId w:val="15"/>
  </w:num>
  <w:num w:numId="5" w16cid:durableId="1545556842">
    <w:abstractNumId w:val="17"/>
  </w:num>
  <w:num w:numId="6" w16cid:durableId="226457716">
    <w:abstractNumId w:val="24"/>
  </w:num>
  <w:num w:numId="7" w16cid:durableId="2111780693">
    <w:abstractNumId w:val="8"/>
  </w:num>
  <w:num w:numId="8" w16cid:durableId="1331327518">
    <w:abstractNumId w:val="13"/>
  </w:num>
  <w:num w:numId="9" w16cid:durableId="822044002">
    <w:abstractNumId w:val="22"/>
  </w:num>
  <w:num w:numId="10" w16cid:durableId="584724079">
    <w:abstractNumId w:val="2"/>
  </w:num>
  <w:num w:numId="11" w16cid:durableId="100615520">
    <w:abstractNumId w:val="7"/>
  </w:num>
  <w:num w:numId="12" w16cid:durableId="633290514">
    <w:abstractNumId w:val="0"/>
  </w:num>
  <w:num w:numId="13" w16cid:durableId="2073460491">
    <w:abstractNumId w:val="3"/>
  </w:num>
  <w:num w:numId="14" w16cid:durableId="1433279368">
    <w:abstractNumId w:val="11"/>
  </w:num>
  <w:num w:numId="15" w16cid:durableId="1835029100">
    <w:abstractNumId w:val="10"/>
  </w:num>
  <w:num w:numId="16" w16cid:durableId="36440329">
    <w:abstractNumId w:val="21"/>
  </w:num>
  <w:num w:numId="17" w16cid:durableId="165026252">
    <w:abstractNumId w:val="4"/>
  </w:num>
  <w:num w:numId="18" w16cid:durableId="1371956946">
    <w:abstractNumId w:val="27"/>
  </w:num>
  <w:num w:numId="19" w16cid:durableId="1386444217">
    <w:abstractNumId w:val="23"/>
  </w:num>
  <w:num w:numId="20" w16cid:durableId="1895462659">
    <w:abstractNumId w:val="18"/>
  </w:num>
  <w:num w:numId="21" w16cid:durableId="1117718019">
    <w:abstractNumId w:val="25"/>
  </w:num>
  <w:num w:numId="22" w16cid:durableId="267740124">
    <w:abstractNumId w:val="6"/>
  </w:num>
  <w:num w:numId="23" w16cid:durableId="1505820956">
    <w:abstractNumId w:val="12"/>
  </w:num>
  <w:num w:numId="24" w16cid:durableId="1539125460">
    <w:abstractNumId w:val="16"/>
  </w:num>
  <w:num w:numId="25" w16cid:durableId="1888762900">
    <w:abstractNumId w:val="1"/>
  </w:num>
  <w:num w:numId="26" w16cid:durableId="923881864">
    <w:abstractNumId w:val="5"/>
  </w:num>
  <w:num w:numId="27" w16cid:durableId="956835148">
    <w:abstractNumId w:val="19"/>
  </w:num>
  <w:num w:numId="28" w16cid:durableId="247233925">
    <w:abstractNumId w:val="2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84F"/>
    <w:rsid w:val="00052382"/>
    <w:rsid w:val="0006568A"/>
    <w:rsid w:val="00076F0F"/>
    <w:rsid w:val="00076F79"/>
    <w:rsid w:val="00084253"/>
    <w:rsid w:val="000D1F49"/>
    <w:rsid w:val="00121972"/>
    <w:rsid w:val="001727CA"/>
    <w:rsid w:val="001C4A3D"/>
    <w:rsid w:val="001F4AA3"/>
    <w:rsid w:val="002254E8"/>
    <w:rsid w:val="00237B84"/>
    <w:rsid w:val="002462F3"/>
    <w:rsid w:val="002A1D27"/>
    <w:rsid w:val="002C0619"/>
    <w:rsid w:val="002C56E6"/>
    <w:rsid w:val="002E41DA"/>
    <w:rsid w:val="00346DE2"/>
    <w:rsid w:val="00361E11"/>
    <w:rsid w:val="00365FAE"/>
    <w:rsid w:val="003B4744"/>
    <w:rsid w:val="003F0847"/>
    <w:rsid w:val="0040090B"/>
    <w:rsid w:val="0043341E"/>
    <w:rsid w:val="0044231C"/>
    <w:rsid w:val="00443A7B"/>
    <w:rsid w:val="00444997"/>
    <w:rsid w:val="0046302A"/>
    <w:rsid w:val="00487D2D"/>
    <w:rsid w:val="004D5D62"/>
    <w:rsid w:val="005112D0"/>
    <w:rsid w:val="00514228"/>
    <w:rsid w:val="00577E06"/>
    <w:rsid w:val="005A3BF7"/>
    <w:rsid w:val="005E3E38"/>
    <w:rsid w:val="005F2035"/>
    <w:rsid w:val="005F7990"/>
    <w:rsid w:val="0063739C"/>
    <w:rsid w:val="00642BA9"/>
    <w:rsid w:val="00650259"/>
    <w:rsid w:val="00674A54"/>
    <w:rsid w:val="006E629B"/>
    <w:rsid w:val="00731F26"/>
    <w:rsid w:val="00754984"/>
    <w:rsid w:val="00760D65"/>
    <w:rsid w:val="007623DA"/>
    <w:rsid w:val="00770F25"/>
    <w:rsid w:val="007A35A8"/>
    <w:rsid w:val="007A7393"/>
    <w:rsid w:val="007B0A85"/>
    <w:rsid w:val="007C6A52"/>
    <w:rsid w:val="0082043E"/>
    <w:rsid w:val="0088484F"/>
    <w:rsid w:val="00891DAA"/>
    <w:rsid w:val="008E203A"/>
    <w:rsid w:val="0091229C"/>
    <w:rsid w:val="00940E73"/>
    <w:rsid w:val="0098597D"/>
    <w:rsid w:val="009F1B8E"/>
    <w:rsid w:val="009F619A"/>
    <w:rsid w:val="009F6DDE"/>
    <w:rsid w:val="00A07415"/>
    <w:rsid w:val="00A370A8"/>
    <w:rsid w:val="00A55A90"/>
    <w:rsid w:val="00A65D5E"/>
    <w:rsid w:val="00A73A76"/>
    <w:rsid w:val="00AD534A"/>
    <w:rsid w:val="00B25CE8"/>
    <w:rsid w:val="00B650EB"/>
    <w:rsid w:val="00BB4CF3"/>
    <w:rsid w:val="00BD4753"/>
    <w:rsid w:val="00BD5CB1"/>
    <w:rsid w:val="00BE62EE"/>
    <w:rsid w:val="00BF35B3"/>
    <w:rsid w:val="00C003BA"/>
    <w:rsid w:val="00C46878"/>
    <w:rsid w:val="00CB4A51"/>
    <w:rsid w:val="00CD4532"/>
    <w:rsid w:val="00CD47B0"/>
    <w:rsid w:val="00CE6104"/>
    <w:rsid w:val="00CE7918"/>
    <w:rsid w:val="00D16163"/>
    <w:rsid w:val="00D27C15"/>
    <w:rsid w:val="00D5192A"/>
    <w:rsid w:val="00DB3FAD"/>
    <w:rsid w:val="00DB6CC0"/>
    <w:rsid w:val="00E455A7"/>
    <w:rsid w:val="00E61C09"/>
    <w:rsid w:val="00E677FE"/>
    <w:rsid w:val="00E76BDA"/>
    <w:rsid w:val="00E913C1"/>
    <w:rsid w:val="00EB3B58"/>
    <w:rsid w:val="00EB563B"/>
    <w:rsid w:val="00EC39F7"/>
    <w:rsid w:val="00EC7359"/>
    <w:rsid w:val="00EE3054"/>
    <w:rsid w:val="00F00606"/>
    <w:rsid w:val="00F01256"/>
    <w:rsid w:val="00F14EDD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42DBB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e">
    <w:name w:val="Normal"/>
    <w:uiPriority w:val="1"/>
    <w:qFormat/>
    <w:rsid w:val="002462F3"/>
  </w:style>
  <w:style w:type="paragraph" w:styleId="Titolo1">
    <w:name w:val="heading 1"/>
    <w:basedOn w:val="Normale"/>
    <w:link w:val="Titolo1Carattere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olo2">
    <w:name w:val="heading 2"/>
    <w:basedOn w:val="Normale"/>
    <w:link w:val="Titolo2Carattere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Carpredefinitopara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Elenconumerato">
    <w:name w:val="Elenco numerato"/>
    <w:basedOn w:val="Normale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rsid w:val="000D1F49"/>
    <w:pPr>
      <w:spacing w:before="120"/>
      <w:ind w:left="720"/>
    </w:p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BB4CF3"/>
    <w:rPr>
      <w:b/>
      <w:bCs/>
      <w:color w:val="694A77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B4CF3"/>
    <w:rPr>
      <w:sz w:val="18"/>
      <w:szCs w:val="20"/>
    </w:rPr>
  </w:style>
  <w:style w:type="paragraph" w:styleId="Puntoelenco">
    <w:name w:val="List Bullet"/>
    <w:basedOn w:val="Normale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stocommento">
    <w:name w:val="annotation text"/>
    <w:basedOn w:val="Normale"/>
    <w:link w:val="TestocommentoCarattere"/>
    <w:uiPriority w:val="99"/>
    <w:semiHidden/>
    <w:rsid w:val="000D1F49"/>
    <w:rPr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D4532"/>
    <w:rPr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Pidipagina">
    <w:name w:val="footer"/>
    <w:basedOn w:val="Normale"/>
    <w:link w:val="PidipaginaCarattere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62F3"/>
    <w:rPr>
      <w:sz w:val="18"/>
      <w:szCs w:val="24"/>
    </w:rPr>
  </w:style>
  <w:style w:type="character" w:styleId="Rimandonotaapidipagina">
    <w:name w:val="footnote reference"/>
    <w:basedOn w:val="Carpredefinitoparagrafo"/>
    <w:uiPriority w:val="99"/>
    <w:semiHidden/>
    <w:rsid w:val="000D1F4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0D1F49"/>
    <w:rPr>
      <w:sz w:val="18"/>
      <w:szCs w:val="18"/>
    </w:rPr>
  </w:style>
  <w:style w:type="paragraph" w:styleId="Numeroelenco">
    <w:name w:val="List Number"/>
    <w:basedOn w:val="Normale"/>
    <w:uiPriority w:val="99"/>
    <w:semiHidden/>
    <w:rsid w:val="000D1F49"/>
    <w:pPr>
      <w:numPr>
        <w:numId w:val="5"/>
      </w:numPr>
      <w:spacing w:before="120"/>
    </w:pPr>
  </w:style>
  <w:style w:type="character" w:styleId="Collegamentoipertestuale">
    <w:name w:val="Hyperlink"/>
    <w:basedOn w:val="Carpredefinitoparagrafo"/>
    <w:uiPriority w:val="99"/>
    <w:semiHidden/>
    <w:rsid w:val="000D1F49"/>
    <w:rPr>
      <w:color w:val="BF678E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1F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essunaspaziatura">
    <w:name w:val="No Spacing"/>
    <w:basedOn w:val="Normale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olo">
    <w:name w:val="Title"/>
    <w:basedOn w:val="Normale"/>
    <w:next w:val="Normale"/>
    <w:link w:val="TitoloCarattere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lafigura">
    <w:name w:val="Tabella figura"/>
    <w:basedOn w:val="Tabellanormale"/>
    <w:uiPriority w:val="99"/>
    <w:rsid w:val="000D1F49"/>
    <w:tblPr/>
    <w:trPr>
      <w:cantSplit/>
    </w:t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B4CF3"/>
    <w:rPr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Collegamentovisitato">
    <w:name w:val="FollowedHyperlink"/>
    <w:basedOn w:val="Carpredefinitoparagrafo"/>
    <w:uiPriority w:val="99"/>
    <w:semiHidden/>
    <w:rsid w:val="000D1F49"/>
    <w:rPr>
      <w:color w:val="731F1C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olodellibro">
    <w:name w:val="Book Title"/>
    <w:basedOn w:val="Carpredefinitoparagrafo"/>
    <w:uiPriority w:val="33"/>
    <w:semiHidden/>
    <w:rsid w:val="000D1F49"/>
    <w:rPr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stomacro">
    <w:name w:val="macro"/>
    <w:link w:val="TestomacroCaratter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BB4CF3"/>
    <w:rPr>
      <w:rFonts w:ascii="Consolas" w:hAnsi="Consolas"/>
      <w:sz w:val="20"/>
      <w:szCs w:val="20"/>
    </w:rPr>
  </w:style>
  <w:style w:type="table" w:styleId="Grigliatabella">
    <w:name w:val="Table Grid"/>
    <w:basedOn w:val="Tabellanorma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346DE2"/>
    <w:rPr>
      <w:color w:val="808080"/>
    </w:rPr>
  </w:style>
  <w:style w:type="paragraph" w:styleId="Paragrafoelenco">
    <w:name w:val="List Paragraph"/>
    <w:basedOn w:val="Normale"/>
    <w:uiPriority w:val="34"/>
    <w:qFormat/>
    <w:rsid w:val="0088484F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rsid w:val="007623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&amp;ehk=Fc1vnERhbY6973HYSUJZ9w&amp;r=0&amp;pid=OfficeInsert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rrado\AppData\Roaming\Microsoft\Templates\Modulo%20per%20volontariat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ED36BF-0E76-46EC-90FF-7A4A87B9636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Modulo per volontariato</Template>
  <TotalTime>0</TotalTime>
  <Pages>6</Pages>
  <Words>1305</Words>
  <Characters>7439</Characters>
  <Application>Microsoft Office Word</Application>
  <DocSecurity>0</DocSecurity>
  <Lines>61</Lines>
  <Paragraphs>17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2023-01-04T15:29:00Z</dcterms:created>
  <dcterms:modified xsi:type="dcterms:W3CDTF">2023-01-04T15:29:00Z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