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1077"/>
        <w:gridCol w:w="2664"/>
        <w:gridCol w:w="4502"/>
      </w:tblGrid>
      <w:tr w:rsidR="005E3E38" w:rsidRPr="00891DAA" w14:paraId="47723F07" w14:textId="77777777" w:rsidTr="007623DA">
        <w:tc>
          <w:tcPr>
            <w:tcW w:w="5000" w:type="pct"/>
            <w:gridSpan w:val="4"/>
            <w:vAlign w:val="bottom"/>
          </w:tcPr>
          <w:p w14:paraId="110D5493" w14:textId="3E7C8DFB" w:rsidR="005E3E38" w:rsidRPr="00891DAA" w:rsidRDefault="00DB6CC0" w:rsidP="0043341E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5FAF59" wp14:editId="38656079">
                  <wp:extent cx="1937266" cy="1257300"/>
                  <wp:effectExtent l="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78" cy="12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84F" w:rsidRPr="00891DAA" w14:paraId="03742D78" w14:textId="77777777" w:rsidTr="007623DA">
        <w:tc>
          <w:tcPr>
            <w:tcW w:w="5000" w:type="pct"/>
            <w:gridSpan w:val="4"/>
            <w:vAlign w:val="bottom"/>
          </w:tcPr>
          <w:p w14:paraId="64ACCAF6" w14:textId="06A360D4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Il sottoscritto (nome e cognome) 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1DAA">
              <w:rPr>
                <w:rFonts w:ascii="Arial" w:hAnsi="Arial" w:cs="Arial"/>
                <w:sz w:val="22"/>
                <w:szCs w:val="22"/>
              </w:rPr>
              <w:t>nato a 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 il ______________ in qualità di legale rappresentante dell’Associazione/Ente 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_________________________  con sede in 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__________________________________________________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via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</w:t>
            </w:r>
          </w:p>
          <w:p w14:paraId="3048D5DC" w14:textId="44C64695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Codice fiscale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754116BC" w14:textId="4D2A31EF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Numero di telefono: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</w:t>
            </w:r>
          </w:p>
          <w:p w14:paraId="5D1224E1" w14:textId="058EAA5C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Indirizzo mail: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3556A8FD" w14:textId="0EDB9213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Indirizzo </w:t>
            </w:r>
            <w:proofErr w:type="spellStart"/>
            <w:r w:rsidRPr="00891DAA">
              <w:rPr>
                <w:rFonts w:ascii="Arial" w:hAnsi="Arial" w:cs="Arial"/>
                <w:sz w:val="22"/>
                <w:szCs w:val="22"/>
              </w:rPr>
              <w:t>pec</w:t>
            </w:r>
            <w:proofErr w:type="spellEnd"/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</w:t>
            </w:r>
          </w:p>
          <w:p w14:paraId="6A671ED3" w14:textId="14950E6A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</w:p>
          <w:p w14:paraId="35DE161C" w14:textId="77777777" w:rsidR="00237B84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con riferimento al regolamento dei contributi approvato con delibera dell’Assemblea Generale n. 7 del 27 aprile 2022 </w:t>
            </w:r>
          </w:p>
          <w:p w14:paraId="6F53F894" w14:textId="589DB964" w:rsidR="0088484F" w:rsidRPr="00891DAA" w:rsidRDefault="0088484F" w:rsidP="007623DA">
            <w:pPr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chiede la concessione di un contributo per la seguente iniziativa</w:t>
            </w:r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650259" w:rsidRPr="00891DAA" w14:paraId="2226CFF5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891DAA" w:rsidRDefault="0088484F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TITOLO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6D8876E2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891DAA" w:rsidRDefault="00650259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23DA" w:rsidRPr="00891DAA" w14:paraId="54F8A0F8" w14:textId="77777777" w:rsidTr="008511EE">
        <w:tc>
          <w:tcPr>
            <w:tcW w:w="1004" w:type="pct"/>
            <w:gridSpan w:val="2"/>
            <w:vAlign w:val="bottom"/>
          </w:tcPr>
          <w:p w14:paraId="2EF41A2D" w14:textId="77777777" w:rsidR="007623DA" w:rsidRPr="00891DAA" w:rsidRDefault="007623D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0C95" w14:textId="77777777" w:rsidR="007623DA" w:rsidRPr="007623DA" w:rsidRDefault="007623DA" w:rsidP="00891DAA">
            <w:pPr>
              <w:spacing w:before="24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37B84" w:rsidRPr="00891DAA" w14:paraId="18AC083B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7633C90A" w14:textId="0E07F5FD" w:rsidR="00237B84" w:rsidRPr="00891DAA" w:rsidRDefault="00237B84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PERIODO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48DAD" w14:textId="77777777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1D6125B0" w14:textId="77777777" w:rsidTr="00237B8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60D757E" w14:textId="77777777" w:rsidR="00650259" w:rsidRPr="00891DAA" w:rsidRDefault="00650259" w:rsidP="00891DA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6DE2" w:rsidRPr="00891DAA" w14:paraId="2AE57A9A" w14:textId="77777777" w:rsidTr="00237B84">
        <w:tc>
          <w:tcPr>
            <w:tcW w:w="5000" w:type="pct"/>
            <w:gridSpan w:val="4"/>
            <w:vAlign w:val="bottom"/>
          </w:tcPr>
          <w:p w14:paraId="32EF8C48" w14:textId="7D9CEF61" w:rsidR="00346DE2" w:rsidRPr="00891DAA" w:rsidRDefault="00346DE2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E5E64FA" w14:textId="77777777" w:rsidTr="008511EE">
        <w:tc>
          <w:tcPr>
            <w:tcW w:w="464" w:type="pct"/>
          </w:tcPr>
          <w:p w14:paraId="409D349F" w14:textId="1DED3C6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9F886F5" w14:textId="08985327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7BE651B" w14:textId="77777777" w:rsidTr="008511EE">
        <w:tc>
          <w:tcPr>
            <w:tcW w:w="464" w:type="pct"/>
          </w:tcPr>
          <w:p w14:paraId="59A125E6" w14:textId="3132F49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1637DA4C" w14:textId="56BABCD5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6C9D04DD" w14:textId="77777777" w:rsidTr="008511EE">
        <w:tc>
          <w:tcPr>
            <w:tcW w:w="464" w:type="pct"/>
          </w:tcPr>
          <w:p w14:paraId="5E39B24B" w14:textId="0ADE0F0A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679E041" w14:textId="54EB2406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498BA508" w14:textId="77777777" w:rsidTr="008511EE">
        <w:tc>
          <w:tcPr>
            <w:tcW w:w="464" w:type="pct"/>
          </w:tcPr>
          <w:p w14:paraId="5ED077A9" w14:textId="2E62F3F5" w:rsidR="007623DA" w:rsidRPr="007623DA" w:rsidRDefault="007623DA" w:rsidP="007623D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7E8B8574" w14:textId="5BD1E28E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3E1493A3" w14:textId="77777777" w:rsidTr="008511EE">
        <w:tc>
          <w:tcPr>
            <w:tcW w:w="464" w:type="pct"/>
          </w:tcPr>
          <w:p w14:paraId="2F94259F" w14:textId="03ACA6A1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17419F4" w14:textId="03F39F5E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0963221" w14:textId="77777777" w:rsidTr="008511EE">
        <w:tc>
          <w:tcPr>
            <w:tcW w:w="464" w:type="pct"/>
          </w:tcPr>
          <w:p w14:paraId="7DF898E9" w14:textId="1181293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450F21F3" w14:textId="34359D7C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1F789A22" w14:textId="77777777" w:rsidTr="008511EE">
        <w:tc>
          <w:tcPr>
            <w:tcW w:w="464" w:type="pct"/>
          </w:tcPr>
          <w:p w14:paraId="3E1365AC" w14:textId="2317A5D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09305D51" w14:textId="07E76AB4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6D6973DD" w14:textId="77777777" w:rsidTr="008511EE">
        <w:tc>
          <w:tcPr>
            <w:tcW w:w="464" w:type="pct"/>
          </w:tcPr>
          <w:p w14:paraId="46581212" w14:textId="77777777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3BBA194D" w14:textId="77777777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484F" w:rsidRPr="00891DAA" w14:paraId="783AEC0D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CDB33F1" w14:textId="60DFF427" w:rsidR="0088484F" w:rsidRPr="00203523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3523">
              <w:rPr>
                <w:rFonts w:ascii="Arial" w:hAnsi="Arial" w:cs="Arial"/>
                <w:sz w:val="22"/>
                <w:szCs w:val="22"/>
              </w:rPr>
              <w:t>COMUNE COMPETENTE</w:t>
            </w:r>
            <w:r w:rsidR="008511EE" w:rsidRPr="00203523">
              <w:rPr>
                <w:rFonts w:ascii="Arial" w:hAnsi="Arial" w:cs="Arial"/>
                <w:sz w:val="22"/>
                <w:szCs w:val="22"/>
              </w:rPr>
              <w:t xml:space="preserve"> (dove si svolgerà il progetto/iniziativa)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47075" w14:textId="77777777" w:rsidR="0088484F" w:rsidRPr="00203523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446F645" w14:textId="77777777" w:rsidTr="00237B84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1C11DC8E" w14:textId="7347533B" w:rsidR="00D5192A" w:rsidRPr="00203523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3523">
              <w:rPr>
                <w:rFonts w:ascii="Arial" w:hAnsi="Arial" w:cs="Arial"/>
                <w:sz w:val="22"/>
                <w:szCs w:val="22"/>
              </w:rPr>
              <w:t>BREVE DESCRIZIONE INIZIATIVA: RELAZIONE ILLUSTRATIVA in cui si evidenzi il contenuto, le finalità, la valenza, importanza e rilevanza territoriale)</w:t>
            </w:r>
          </w:p>
        </w:tc>
      </w:tr>
      <w:tr w:rsidR="00D5192A" w:rsidRPr="00891DAA" w14:paraId="19410A35" w14:textId="77777777" w:rsidTr="00237B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D5192A" w:rsidRPr="00203523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51955F" w14:textId="52C1DE97" w:rsidR="00D5192A" w:rsidRPr="00203523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2FDD13" w14:textId="0BB22FFA" w:rsidR="00D5192A" w:rsidRPr="00203523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6EE56CE" w14:textId="77777777" w:rsidTr="005E3E38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495B8446" w14:textId="025686C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23DA">
              <w:rPr>
                <w:rFonts w:ascii="Arial" w:hAnsi="Arial" w:cs="Arial"/>
                <w:sz w:val="22"/>
                <w:szCs w:val="22"/>
              </w:rPr>
              <w:t>Descrivere i</w:t>
            </w:r>
            <w:r w:rsidR="002C0619" w:rsidRPr="007623DA">
              <w:rPr>
                <w:rFonts w:ascii="Arial" w:hAnsi="Arial" w:cs="Arial"/>
                <w:sz w:val="22"/>
                <w:szCs w:val="22"/>
              </w:rPr>
              <w:t>n</w:t>
            </w:r>
            <w:r w:rsidR="00237B84" w:rsidRPr="007623DA">
              <w:rPr>
                <w:rFonts w:ascii="Arial" w:hAnsi="Arial" w:cs="Arial"/>
                <w:sz w:val="22"/>
                <w:szCs w:val="22"/>
              </w:rPr>
              <w:t xml:space="preserve"> che modo il progetto proposto favorisce e promuove il progresso economico e sociale della popolazione interessata</w:t>
            </w:r>
            <w:r w:rsidR="002A1D2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790A13DA" w14:textId="77777777" w:rsidTr="005E3E3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564A36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69DB2C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2B97CE79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14ABF41" w14:textId="7598D372" w:rsidR="00237B84" w:rsidRPr="007623DA" w:rsidRDefault="002A1D27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A1D27">
              <w:rPr>
                <w:rFonts w:ascii="Arial" w:hAnsi="Arial" w:cs="Arial"/>
                <w:sz w:val="22"/>
                <w:szCs w:val="22"/>
              </w:rPr>
              <w:t>Descrivere come l</w:t>
            </w:r>
            <w:r w:rsidR="00237B84" w:rsidRPr="002A1D27">
              <w:rPr>
                <w:rFonts w:ascii="Arial" w:hAnsi="Arial" w:cs="Arial"/>
                <w:sz w:val="22"/>
                <w:szCs w:val="22"/>
              </w:rPr>
              <w:t xml:space="preserve">’attività o l’iniziativa </w:t>
            </w:r>
            <w:r w:rsidRPr="002A1D27">
              <w:rPr>
                <w:rFonts w:ascii="Arial" w:hAnsi="Arial" w:cs="Arial"/>
                <w:sz w:val="22"/>
                <w:szCs w:val="22"/>
              </w:rPr>
              <w:t>è coerente con gli obiettivi fissati dallo Statuto del Consorzio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0D37D86D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FDEB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84C287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08C9F1" w14:textId="6362F603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4B8CD701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114F1CA" w14:textId="4A12153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A chi è destinata l’attivit</w:t>
            </w:r>
            <w:r>
              <w:rPr>
                <w:rFonts w:ascii="Arial" w:hAnsi="Arial" w:cs="Arial"/>
                <w:sz w:val="22"/>
                <w:szCs w:val="22"/>
              </w:rPr>
              <w:t>à</w:t>
            </w:r>
            <w:r w:rsidRPr="00891DAA">
              <w:rPr>
                <w:rFonts w:ascii="Arial" w:hAnsi="Arial" w:cs="Arial"/>
                <w:sz w:val="22"/>
                <w:szCs w:val="22"/>
              </w:rPr>
              <w:t>? L’attività o l’iniziativa proposta è rivolta alla cittadinanza oppure ai soci?</w:t>
            </w:r>
          </w:p>
        </w:tc>
      </w:tr>
      <w:tr w:rsidR="00237B84" w:rsidRPr="00891DAA" w14:paraId="76E4897C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C34D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129E3E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49A24E" w14:textId="155F321F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6B64A6FA" w14:textId="77777777" w:rsidTr="00891DAA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7385B459" w14:textId="6DA377A3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Sono state coinvolte altre realtà associative nel progetto proposto?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Sì 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237B84" w:rsidRPr="00891DAA" w14:paraId="75219CC5" w14:textId="77777777" w:rsidTr="007623DA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63C0C3BA" w14:textId="4085CC6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L’attività o l’iniziativa proposta è SPECIFICATAMENTE rivolta a giovani, anziani o persone con disabilità?</w:t>
            </w:r>
          </w:p>
        </w:tc>
      </w:tr>
      <w:tr w:rsidR="00891DAA" w:rsidRPr="00891DAA" w14:paraId="4C39B5F4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8A24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CAFEE3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D26356" w14:textId="24DB7959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BCBB8D5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15702C" w14:textId="77777777" w:rsidR="008511EE" w:rsidRDefault="008511EE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D7D9D0" w14:textId="0AA66FA3" w:rsidR="00237B84" w:rsidRPr="00891DAA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Descrivere con</w:t>
            </w:r>
            <w:r w:rsidR="00237B84" w:rsidRPr="00891DAA">
              <w:rPr>
                <w:rFonts w:ascii="Arial" w:hAnsi="Arial" w:cs="Arial"/>
                <w:sz w:val="22"/>
                <w:szCs w:val="22"/>
              </w:rPr>
              <w:t xml:space="preserve"> quali strumenti verrà data visibilità al Consorzio Bim Adige di Trento?</w:t>
            </w:r>
          </w:p>
        </w:tc>
      </w:tr>
      <w:tr w:rsidR="00891DAA" w:rsidRPr="00891DAA" w14:paraId="23C0FD15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DA4C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947610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A1C9A1" w14:textId="071F3DD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1DEBB51D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19EA34D" w14:textId="077D050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1DAA" w:rsidRPr="00891DAA" w14:paraId="13950F7A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DF94" w14:textId="2B88743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72DEC049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4FE3B0" w14:textId="62379EFC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939D181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2EF2" w14:textId="49D4C238" w:rsidR="002C0619" w:rsidRPr="00891DAA" w:rsidRDefault="002C0619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4984" w:rsidRPr="00891DAA" w14:paraId="21658E70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AE6500" w14:textId="77777777" w:rsidR="00754984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3C4C453D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59BE62EB" w:rsidR="00237B84" w:rsidRPr="00891DAA" w:rsidRDefault="00891DAA" w:rsidP="00891DAA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RIEPILOGO DEL PROSPETTO FINANZIARIO ALLEGATO</w:t>
            </w:r>
          </w:p>
        </w:tc>
      </w:tr>
      <w:tr w:rsidR="00891DAA" w:rsidRPr="00891DAA" w14:paraId="2FC43E5E" w14:textId="77777777" w:rsidTr="00754984">
        <w:trPr>
          <w:trHeight w:val="292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11C15DD2" w14:textId="563566C1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ENTRATE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7666CF63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4E14268E" w14:textId="7E59CDB4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USCITE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65685DD1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76D8B5F9" w14:textId="2CD09E2A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DISAVANZO PREVISTO IN CIFRE: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</w:tbl>
    <w:p w14:paraId="13A324AB" w14:textId="74C26798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</w:p>
    <w:p w14:paraId="286F0C5E" w14:textId="380928AC" w:rsidR="00891DAA" w:rsidRPr="00891DAA" w:rsidRDefault="00DB6CC0" w:rsidP="00DB6C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891DAA" w:rsidRPr="00891DAA">
        <w:rPr>
          <w:rFonts w:ascii="Arial" w:hAnsi="Arial" w:cs="Arial"/>
          <w:sz w:val="22"/>
          <w:szCs w:val="22"/>
        </w:rPr>
        <w:t>ALLEGA</w:t>
      </w:r>
    </w:p>
    <w:p w14:paraId="1D12B92E" w14:textId="77777777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 xml:space="preserve"> inoltre, la seguente documentazione:</w:t>
      </w:r>
    </w:p>
    <w:p w14:paraId="06EDBD68" w14:textId="07A332F5" w:rsidR="00891DAA" w:rsidRPr="002C0619" w:rsidRDefault="002C0619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Prospetto previsionale entrate/spese della proposta progettuale </w:t>
      </w:r>
      <w:r w:rsidR="00891DAA" w:rsidRPr="002C0619">
        <w:rPr>
          <w:rFonts w:ascii="Arial" w:hAnsi="Arial" w:cs="Arial"/>
          <w:sz w:val="22"/>
          <w:szCs w:val="22"/>
        </w:rPr>
        <w:t>(utilizzando l’allegato prospetto riepilogativo);</w:t>
      </w:r>
    </w:p>
    <w:p w14:paraId="026AECFE" w14:textId="57E233A5" w:rsidR="0044231C" w:rsidRPr="002C0619" w:rsidRDefault="00DB6CC0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in caso di acquisto di beni e servizi, occorre allegare almeno due preventivi di spesa, ove possibile;</w:t>
      </w:r>
    </w:p>
    <w:p w14:paraId="1FC19B83" w14:textId="01286316" w:rsidR="00891DAA" w:rsidRPr="002C0619" w:rsidRDefault="00891DAA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fotocopia di un documento di riconoscimento del dichiarante (carta d’identità/patente di guida) in corso di validità.</w:t>
      </w:r>
    </w:p>
    <w:p w14:paraId="056DE1B7" w14:textId="1F480003" w:rsidR="00642BA9" w:rsidRPr="002C0619" w:rsidRDefault="00754984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Dichiarazione e</w:t>
      </w:r>
      <w:r w:rsidR="00642BA9" w:rsidRPr="002C0619">
        <w:rPr>
          <w:rFonts w:ascii="Arial" w:hAnsi="Arial" w:cs="Arial"/>
          <w:sz w:val="22"/>
          <w:szCs w:val="22"/>
        </w:rPr>
        <w:t>senzione</w:t>
      </w:r>
      <w:r w:rsidR="002C0619" w:rsidRPr="002C0619">
        <w:rPr>
          <w:rFonts w:ascii="Arial" w:hAnsi="Arial" w:cs="Arial"/>
          <w:sz w:val="22"/>
          <w:szCs w:val="22"/>
        </w:rPr>
        <w:t xml:space="preserve"> </w:t>
      </w:r>
      <w:r w:rsidR="00527784">
        <w:rPr>
          <w:rFonts w:ascii="Arial" w:hAnsi="Arial" w:cs="Arial"/>
          <w:sz w:val="22"/>
          <w:szCs w:val="22"/>
        </w:rPr>
        <w:t xml:space="preserve">imposta di </w:t>
      </w:r>
      <w:r w:rsidR="002C0619" w:rsidRPr="002C0619">
        <w:rPr>
          <w:rFonts w:ascii="Arial" w:hAnsi="Arial" w:cs="Arial"/>
          <w:sz w:val="22"/>
          <w:szCs w:val="22"/>
        </w:rPr>
        <w:t xml:space="preserve">bollo </w:t>
      </w:r>
    </w:p>
    <w:p w14:paraId="6FABBBC5" w14:textId="1C7D3B45" w:rsidR="005E3E38" w:rsidRDefault="0044231C" w:rsidP="005E3E38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riferimento alla domanda presentata e a tutti gli allegati, compreso il prospetto finanziario, </w:t>
      </w:r>
    </w:p>
    <w:p w14:paraId="2BE840D9" w14:textId="1BE42666" w:rsidR="0044231C" w:rsidRDefault="00DB6CC0" w:rsidP="00DB6CC0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44231C">
        <w:rPr>
          <w:rFonts w:ascii="Arial" w:hAnsi="Arial" w:cs="Arial"/>
          <w:sz w:val="22"/>
          <w:szCs w:val="22"/>
        </w:rPr>
        <w:t>DICHIARA</w:t>
      </w:r>
    </w:p>
    <w:p w14:paraId="547E4491" w14:textId="0C036078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l'assenza di cause ostative alla concessione delle provvidenze;</w:t>
      </w:r>
    </w:p>
    <w:p w14:paraId="519076CE" w14:textId="6A5A34D2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la mancanza di condanne o procedimenti giudiziari pendenti ovvero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all'assenza di misure di prevenzione per delitti contro la Pubblica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amministrazione in capo alla persona fisica interessata ovvero al legale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rappresentante per gli altri soggetti non pubblici;</w:t>
      </w:r>
    </w:p>
    <w:p w14:paraId="65AB5EA4" w14:textId="503A8DBA" w:rsid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di non </w:t>
      </w:r>
      <w:r w:rsidRPr="0044231C">
        <w:rPr>
          <w:rFonts w:ascii="Arial" w:hAnsi="Arial" w:cs="Arial"/>
          <w:sz w:val="22"/>
          <w:szCs w:val="22"/>
        </w:rPr>
        <w:t>trovarsi in stato di liquidazione 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fallimento o comunque soggetto ad altre procedure ostative</w:t>
      </w:r>
      <w:r>
        <w:rPr>
          <w:rFonts w:ascii="Arial" w:hAnsi="Arial" w:cs="Arial"/>
          <w:sz w:val="22"/>
          <w:szCs w:val="22"/>
        </w:rPr>
        <w:t>;</w:t>
      </w:r>
    </w:p>
    <w:p w14:paraId="7CDEBA6F" w14:textId="5E10F62E" w:rsidR="002C0619" w:rsidRPr="005E3E38" w:rsidRDefault="005E3E38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lastRenderedPageBreak/>
        <w:sym w:font="Wingdings 2" w:char="F0A3"/>
      </w:r>
      <w:r>
        <w:rPr>
          <w:rFonts w:ascii="Arial" w:hAnsi="Arial" w:cs="Arial"/>
          <w:sz w:val="22"/>
          <w:szCs w:val="22"/>
        </w:rPr>
        <w:t>che il disavanzo</w:t>
      </w:r>
      <w:r w:rsidR="00DB6CC0">
        <w:rPr>
          <w:rFonts w:ascii="Arial" w:hAnsi="Arial" w:cs="Arial"/>
          <w:sz w:val="22"/>
          <w:szCs w:val="22"/>
        </w:rPr>
        <w:t xml:space="preserve"> dichiarato</w:t>
      </w:r>
      <w:r>
        <w:rPr>
          <w:rFonts w:ascii="Arial" w:hAnsi="Arial" w:cs="Arial"/>
          <w:sz w:val="22"/>
          <w:szCs w:val="22"/>
        </w:rPr>
        <w:t xml:space="preserve"> per cui si chiede copertura non finanzia </w:t>
      </w:r>
      <w:r w:rsidR="0044231C" w:rsidRPr="0044231C">
        <w:rPr>
          <w:rFonts w:ascii="Arial" w:hAnsi="Arial" w:cs="Arial"/>
          <w:sz w:val="22"/>
          <w:szCs w:val="22"/>
        </w:rPr>
        <w:t>spese per oneri amministrativi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per la mera copertura di disavanzi di gestione dell’attività ordinaria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di pubblicazione libri e volumi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per le attività e le iniziative nelle quali è prevista la somministrazione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di sostanze alcooliche in difformità alle previsioni contenute nel protocollo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sulla limitazione dell’uso di sostanze alcooliche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già coperte da altri contributi o sovvenzioni. </w:t>
      </w:r>
      <w:r w:rsidR="0044231C" w:rsidRPr="0044231C">
        <w:rPr>
          <w:rFonts w:ascii="Arial" w:hAnsi="Arial" w:cs="Arial"/>
          <w:sz w:val="22"/>
          <w:szCs w:val="22"/>
        </w:rPr>
        <w:cr/>
      </w:r>
    </w:p>
    <w:p w14:paraId="43808976" w14:textId="77777777" w:rsidR="00891DAA" w:rsidRPr="005E3E38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5E3E38">
        <w:rPr>
          <w:rFonts w:ascii="Arial" w:hAnsi="Arial" w:cs="Arial"/>
          <w:sz w:val="22"/>
          <w:szCs w:val="22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891DAA" w:rsidRDefault="00891DAA" w:rsidP="00891DAA">
      <w:pPr>
        <w:tabs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BF56E1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Cs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>DATA…………………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891DAA">
        <w:rPr>
          <w:rFonts w:ascii="Arial" w:hAnsi="Arial" w:cs="Arial"/>
          <w:bCs/>
          <w:sz w:val="22"/>
          <w:szCs w:val="22"/>
        </w:rPr>
        <w:t>.</w:t>
      </w:r>
    </w:p>
    <w:p w14:paraId="2719C48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FIRMA 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DEL</w:t>
      </w:r>
      <w:r w:rsidRPr="00891DAA">
        <w:rPr>
          <w:rFonts w:ascii="Arial" w:hAnsi="Arial" w:cs="Arial"/>
          <w:sz w:val="22"/>
          <w:szCs w:val="22"/>
        </w:rPr>
        <w:t xml:space="preserve">  DICHIARANTE</w:t>
      </w:r>
      <w:proofErr w:type="gramEnd"/>
      <w:r w:rsidRPr="00891DAA">
        <w:rPr>
          <w:rFonts w:ascii="Arial" w:hAnsi="Arial" w:cs="Arial"/>
          <w:sz w:val="22"/>
          <w:szCs w:val="22"/>
        </w:rPr>
        <w:tab/>
      </w:r>
    </w:p>
    <w:p w14:paraId="2295D048" w14:textId="5F5ADAB9" w:rsidR="00DB6CC0" w:rsidRDefault="00891DAA" w:rsidP="00891DAA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</w:t>
      </w:r>
      <w:r w:rsidRPr="00891DAA">
        <w:rPr>
          <w:rFonts w:ascii="Arial" w:hAnsi="Arial" w:cs="Arial"/>
          <w:sz w:val="22"/>
          <w:szCs w:val="22"/>
        </w:rPr>
        <w:t>………………………………...</w:t>
      </w:r>
    </w:p>
    <w:p w14:paraId="3B85DCCD" w14:textId="1974660A" w:rsidR="00DB6CC0" w:rsidRDefault="00DB6CC0">
      <w:pPr>
        <w:rPr>
          <w:rFonts w:ascii="Arial" w:hAnsi="Arial" w:cs="Arial"/>
          <w:sz w:val="22"/>
          <w:szCs w:val="22"/>
        </w:rPr>
      </w:pPr>
    </w:p>
    <w:p w14:paraId="45D6DFF7" w14:textId="5E352819" w:rsidR="00891DAA" w:rsidRPr="00203523" w:rsidRDefault="00DB6CC0" w:rsidP="00DB6CC0">
      <w:pPr>
        <w:tabs>
          <w:tab w:val="left" w:pos="5812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203523">
        <w:rPr>
          <w:rFonts w:ascii="Arial" w:hAnsi="Arial" w:cs="Arial"/>
          <w:b/>
          <w:bCs/>
          <w:sz w:val="24"/>
          <w:szCs w:val="24"/>
        </w:rPr>
        <w:t>VISTO RILIEVO COMUNALE DELL’INIZIATIVA</w:t>
      </w:r>
    </w:p>
    <w:p w14:paraId="7317F0FA" w14:textId="09C24D6B" w:rsidR="00891DAA" w:rsidRPr="00891DAA" w:rsidRDefault="00DB6CC0" w:rsidP="00DB6CC0">
      <w:pPr>
        <w:jc w:val="both"/>
        <w:rPr>
          <w:rFonts w:ascii="Arial" w:hAnsi="Arial" w:cs="Arial"/>
          <w:sz w:val="22"/>
          <w:szCs w:val="22"/>
        </w:rPr>
      </w:pPr>
      <w:r w:rsidRPr="00203523">
        <w:rPr>
          <w:rFonts w:ascii="Arial" w:hAnsi="Arial" w:cs="Arial"/>
          <w:sz w:val="22"/>
          <w:szCs w:val="22"/>
        </w:rPr>
        <w:t>Art. 17 comma 6 “Le associazioni e tutti gli enti privati dovranno far vistare la domanda dal sindaco competente o da rappresentate designato dello stesso Comune che attesti, quantomeno, il rilievo comunale dell’iniziativa.”</w:t>
      </w:r>
    </w:p>
    <w:p w14:paraId="382910E0" w14:textId="77777777" w:rsid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14:paraId="5F8A2430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Per presa visione:</w:t>
      </w:r>
    </w:p>
    <w:p w14:paraId="519B1F33" w14:textId="0CE79D98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IL SINDACO </w:t>
      </w:r>
      <w:r w:rsidR="0044231C">
        <w:rPr>
          <w:rFonts w:ascii="Arial" w:hAnsi="Arial" w:cs="Arial"/>
          <w:b/>
          <w:sz w:val="22"/>
          <w:szCs w:val="22"/>
        </w:rPr>
        <w:t xml:space="preserve">del Comune competente </w:t>
      </w:r>
      <w:r w:rsidRPr="00891DAA">
        <w:rPr>
          <w:rFonts w:ascii="Arial" w:hAnsi="Arial" w:cs="Arial"/>
          <w:b/>
          <w:sz w:val="22"/>
          <w:szCs w:val="22"/>
        </w:rPr>
        <w:t>o la struttura delegata</w:t>
      </w:r>
    </w:p>
    <w:p w14:paraId="4708D898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96A1CBB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..........................................................</w:t>
      </w:r>
    </w:p>
    <w:p w14:paraId="0B9B5ACA" w14:textId="47418FDC" w:rsidR="00CE6104" w:rsidRDefault="00CE6104" w:rsidP="00891DAA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00F9376" w14:textId="77777777" w:rsidR="00DB6CC0" w:rsidRPr="00891DAA" w:rsidRDefault="00DB6CC0" w:rsidP="00DB6CC0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>(Luogo), (data) ______________________</w:t>
      </w:r>
    </w:p>
    <w:p w14:paraId="3938B8A0" w14:textId="083A8C64" w:rsidR="00A1101B" w:rsidRDefault="00A1101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FD31064" w14:textId="4F92E0D4" w:rsid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042D" wp14:editId="020E9DB9">
                <wp:simplePos x="0" y="0"/>
                <wp:positionH relativeFrom="column">
                  <wp:posOffset>-9524</wp:posOffset>
                </wp:positionH>
                <wp:positionV relativeFrom="paragraph">
                  <wp:posOffset>123825</wp:posOffset>
                </wp:positionV>
                <wp:extent cx="1943100" cy="3143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137C4" w14:textId="4826AE8D" w:rsidR="00A1101B" w:rsidRPr="00A1101B" w:rsidRDefault="00A110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1101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ALLEGARE SOLO SE PREVISTO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042D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.75pt;margin-top:9.75pt;width:15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gANwIAAHw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" fillcolor="white [3201]" strokeweight=".5pt">
                <v:textbox>
                  <w:txbxContent>
                    <w:p w14:paraId="32A137C4" w14:textId="4826AE8D" w:rsidR="00A1101B" w:rsidRPr="00A1101B" w:rsidRDefault="00A1101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1101B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ALLEGARE SOLO SE PREVISTO</w:t>
                      </w:r>
                    </w:p>
                  </w:txbxContent>
                </v:textbox>
              </v:shape>
            </w:pict>
          </mc:Fallback>
        </mc:AlternateContent>
      </w:r>
    </w:p>
    <w:p w14:paraId="212562A6" w14:textId="76B8EFC3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bookmarkStart w:id="0" w:name="_Hlk117776130"/>
      <w:r w:rsidRPr="00A1101B">
        <w:rPr>
          <w:rFonts w:ascii="Arial" w:hAnsi="Arial" w:cs="Arial"/>
          <w:sz w:val="22"/>
          <w:szCs w:val="22"/>
        </w:rPr>
        <w:t>Spett.le</w:t>
      </w:r>
    </w:p>
    <w:p w14:paraId="32463460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CONSORZIO BIM ADIGE DI TRENTO</w:t>
      </w:r>
    </w:p>
    <w:p w14:paraId="4A5417F2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P.zza Centa, 13</w:t>
      </w:r>
    </w:p>
    <w:p w14:paraId="17278D49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38122 – TRENTO</w:t>
      </w:r>
    </w:p>
    <w:p w14:paraId="5B36180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747C0B6" w14:textId="77777777" w:rsid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5454D6A" w14:textId="538179C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OGGETTO: </w:t>
      </w:r>
      <w:r w:rsidRPr="00A1101B">
        <w:rPr>
          <w:rFonts w:ascii="Arial" w:hAnsi="Arial" w:cs="Arial"/>
          <w:b/>
          <w:bCs/>
          <w:sz w:val="22"/>
          <w:szCs w:val="22"/>
        </w:rPr>
        <w:t>Dichiarazione ai fini dell’esenzione dall’imposta di bollo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EB7B92C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762BD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Il/La sottoscritto/a ___________________________________________________________</w:t>
      </w:r>
    </w:p>
    <w:p w14:paraId="720048A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A1101B">
        <w:rPr>
          <w:rFonts w:ascii="Arial" w:hAnsi="Arial" w:cs="Arial"/>
          <w:sz w:val="22"/>
          <w:szCs w:val="22"/>
        </w:rPr>
        <w:t>a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_______________________________________ il __________________________,</w:t>
      </w:r>
    </w:p>
    <w:p w14:paraId="0FF113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nella sua qualità di Presidente dell’associazione _____________________________________</w:t>
      </w:r>
    </w:p>
    <w:p w14:paraId="2E7988C7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 sede in ___________________________ Via/Piazza _____________________________</w:t>
      </w:r>
    </w:p>
    <w:p w14:paraId="0781158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E24CB90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consapevole delle sanzioni penali previste in caso di dichiarazioni mendaci dall’art. 76 del D.P.R. 28.12.2000, n. 445, ai sensi dell’art. 47 dello stesso D.P.R.,</w:t>
      </w:r>
    </w:p>
    <w:p w14:paraId="64A2517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21D241E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 I C H I A R A</w:t>
      </w:r>
    </w:p>
    <w:p w14:paraId="72FF6877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(barrare la casella che interessa)</w:t>
      </w:r>
    </w:p>
    <w:p w14:paraId="4B5787B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7FDE293" w14:textId="0E2BA59E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 xml:space="preserve">che la suddetta associazione è un’organizzazione non lucrativa di utilità sociale (O.N.L.U.S.) e, pertanto, le istanze da essa prodotte sono esenti in modo assoluto dall’imposta di bollo, ai sensi dell’art. 17 del </w:t>
      </w:r>
      <w:proofErr w:type="spellStart"/>
      <w:r w:rsidRPr="00A1101B">
        <w:rPr>
          <w:rFonts w:ascii="Arial" w:hAnsi="Arial" w:cs="Arial"/>
          <w:sz w:val="22"/>
          <w:szCs w:val="22"/>
        </w:rPr>
        <w:t>D.Lgs.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4.12.1997, n. 460;</w:t>
      </w:r>
    </w:p>
    <w:p w14:paraId="61EA079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A3295DB" w14:textId="5F4D073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>che la suddetta associazione è iscritta all’ALBO DELLE ORGANIZZAZIONI DI VOLONTARIATO della Provincia Autonoma di Trento, di cui all’art. 3 della L.P. 13.02.1992, n. 8, e che tale iscrizione è stata disposta con decreto dell’Assessore (indicare materia di competenza dell’Assessore) __________________________________________________</w:t>
      </w:r>
    </w:p>
    <w:p w14:paraId="31ABD68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numero e data (indicare numero e data decreto) _________________________________</w:t>
      </w:r>
    </w:p>
    <w:p w14:paraId="2851454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e, pertanto, gli atti connessi allo svolgimento </w:t>
      </w:r>
      <w:proofErr w:type="spellStart"/>
      <w:r w:rsidRPr="00A1101B">
        <w:rPr>
          <w:rFonts w:ascii="Arial" w:hAnsi="Arial" w:cs="Arial"/>
          <w:sz w:val="22"/>
          <w:szCs w:val="22"/>
        </w:rPr>
        <w:t>della attività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dell’associazione sono esenti dall’imposta di bollo, ai sensi dell’art. 8 della L. 11.08.1991, n. 266.</w:t>
      </w:r>
    </w:p>
    <w:p w14:paraId="50DB2E33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38834F8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B64CAC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Data ____________________</w:t>
      </w:r>
    </w:p>
    <w:p w14:paraId="04C45FC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42B6689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0094C6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Firma _________________________</w:t>
      </w:r>
    </w:p>
    <w:p w14:paraId="60C0F1B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5070A6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9E6C4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EAD3616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9CBDF37" w14:textId="369AF357" w:rsidR="000C4A57" w:rsidRPr="000C4A57" w:rsidRDefault="00A1101B" w:rsidP="000C4A57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Ai sensi dell’art. 38 del D.P.R. n. 445/2000 la dichiarazione è sottoscritta dall’interessato in presenza del dipendente addetto ovvero sottoscritta e inviata unitamente a copia fotostatica, non autenticata, di un documento di identità del sottoscrittore, all’ufficio competente.</w:t>
      </w:r>
      <w:bookmarkEnd w:id="0"/>
    </w:p>
    <w:p w14:paraId="2D3F2A2E" w14:textId="2552A66A" w:rsidR="000C4A57" w:rsidRDefault="000C4A5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EC6E554" w14:textId="77777777" w:rsidR="000C4A57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6B420172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TRATTAMENTO DATI PERSONALI ED INFORMAZIONI</w:t>
      </w:r>
    </w:p>
    <w:p w14:paraId="5E3E7157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1C8F0B6C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CONSORZIO DEI COMUNI DEL B.I.M. DELL’ADIGE DI TRENTO</w:t>
      </w:r>
    </w:p>
    <w:p w14:paraId="7BA66904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3A17C6D3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Informativa semplificata per modulistica</w:t>
      </w:r>
    </w:p>
    <w:p w14:paraId="3D33569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</w:p>
    <w:p w14:paraId="758E5CDC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Si informa che ai sensi degli artt. 13 e 14 del Regolamento UE 2016/679 e del </w:t>
      </w:r>
      <w:proofErr w:type="spellStart"/>
      <w:r w:rsidRPr="004D536C">
        <w:rPr>
          <w:rFonts w:ascii="Arial" w:hAnsi="Arial" w:cs="Arial"/>
          <w:sz w:val="22"/>
          <w:szCs w:val="22"/>
        </w:rPr>
        <w:t>D.Lgs.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 196/2003, i dati personali sono raccolti dal Servizio Amministrativo - Ufficio contributi per lo svolgimento dell'attività di gestione contributi ad Enti ed Associazioni in esecuzione di un compito o di una funzione di interesse pubblico. I dati sono oggetto di comunicazione e diffusione ai sensi di legge.</w:t>
      </w:r>
    </w:p>
    <w:p w14:paraId="718D5AF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Titolare del trattamento è l’Ente Consorzio Bim Adige di Trento con sede a Trento in Piazza Centa, 13/1 (e-mail: info@bimtrento.it, </w:t>
      </w:r>
      <w:proofErr w:type="spellStart"/>
      <w:r w:rsidRPr="004D536C">
        <w:rPr>
          <w:rFonts w:ascii="Arial" w:hAnsi="Arial" w:cs="Arial"/>
          <w:sz w:val="22"/>
          <w:szCs w:val="22"/>
        </w:rPr>
        <w:t>pec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: info@pec.bimbtrento.it, sito internet www.bimtrento.it), Responsabile della Protezione dei Dati è lo Studio Gadler S.r.l, con sede a Pergine Valsugana in via </w:t>
      </w:r>
      <w:proofErr w:type="spellStart"/>
      <w:r w:rsidRPr="004D536C">
        <w:rPr>
          <w:rFonts w:ascii="Arial" w:hAnsi="Arial" w:cs="Arial"/>
          <w:sz w:val="22"/>
          <w:szCs w:val="22"/>
        </w:rPr>
        <w:t>Graberi</w:t>
      </w:r>
      <w:proofErr w:type="spellEnd"/>
      <w:r w:rsidRPr="004D536C">
        <w:rPr>
          <w:rFonts w:ascii="Arial" w:hAnsi="Arial" w:cs="Arial"/>
          <w:sz w:val="22"/>
          <w:szCs w:val="22"/>
        </w:rPr>
        <w:t>, 12/A (e-mail dpo@studiogadler.it, sito internet www.studiogadler.it).</w:t>
      </w:r>
    </w:p>
    <w:p w14:paraId="56E84126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Lei può esercitare il diritto di accesso e gli altri diritti di cui agli artt. 15 e seguenti del Regolamento UE 2016/679.</w:t>
      </w:r>
    </w:p>
    <w:p w14:paraId="27183349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L’informativa completa ai sensi degli artt. 13 e 14 del Regolamento UE 2016/679 è a disposizione presso il Servizio Segreteria.</w:t>
      </w:r>
    </w:p>
    <w:p w14:paraId="6674413F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14F803E7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09BA6B9F" w14:textId="5FE8398F" w:rsidR="000C4A57" w:rsidRPr="004D536C" w:rsidRDefault="000C4A57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Il Direttore</w:t>
      </w:r>
    </w:p>
    <w:p w14:paraId="4FBF56CD" w14:textId="567561D1" w:rsidR="000C4A57" w:rsidRDefault="008511EE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0C4A57" w:rsidRPr="004D536C">
        <w:rPr>
          <w:rFonts w:ascii="Arial" w:hAnsi="Arial" w:cs="Arial"/>
          <w:sz w:val="22"/>
          <w:szCs w:val="22"/>
        </w:rPr>
        <w:t>ott. Luca Battisti</w:t>
      </w:r>
    </w:p>
    <w:p w14:paraId="1F458A00" w14:textId="7A71DE78" w:rsidR="000C4A57" w:rsidRDefault="000C4A57">
      <w:pPr>
        <w:rPr>
          <w:rFonts w:ascii="Arial" w:hAnsi="Arial" w:cs="Arial"/>
          <w:sz w:val="22"/>
          <w:szCs w:val="22"/>
        </w:rPr>
      </w:pPr>
    </w:p>
    <w:p w14:paraId="3C5726D2" w14:textId="77777777" w:rsidR="00DB6CC0" w:rsidRPr="00891DAA" w:rsidRDefault="00DB6CC0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B6CC0" w:rsidRPr="00891DAA" w:rsidSect="00B650E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F67FF" w14:textId="77777777" w:rsidR="0088484F" w:rsidRDefault="0088484F" w:rsidP="00650259">
      <w:pPr>
        <w:spacing w:after="0" w:line="240" w:lineRule="auto"/>
      </w:pPr>
      <w:r>
        <w:separator/>
      </w:r>
    </w:p>
  </w:endnote>
  <w:endnote w:type="continuationSeparator" w:id="0">
    <w:p w14:paraId="22AF9C65" w14:textId="77777777" w:rsidR="0088484F" w:rsidRDefault="0088484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340A5B-7DBB-4E33-82D1-5FEEDB9D90B3}"/>
    <w:embedBold r:id="rId2" w:fontKey="{290CC63C-ED86-4A3F-9A8E-C6F964138343}"/>
    <w:embedItalic r:id="rId3" w:fontKey="{C632BBB2-058E-40C9-BF2E-E288A93E58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3E45B46-F677-499B-99FB-81D2124ACCC9}"/>
    <w:embedBold r:id="rId5" w:fontKey="{D19202F7-E0C9-4179-8E67-A410299E1D4F}"/>
    <w:embedItalic r:id="rId6" w:fontKey="{43C7FB29-CBBC-4FAA-889D-C5675A7479F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842A633-EAF1-4685-9C36-B51D37EEF0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24539796-9A17-4042-B370-3946ABF583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CA40" w14:textId="4C457CDC" w:rsidR="007623DA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CONSORZIO COMUNI BIM ADIGE TRENTO</w:t>
    </w:r>
  </w:p>
  <w:p w14:paraId="36B0A71B" w14:textId="57A240EA" w:rsidR="00731F26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P.zza Centa 13/1 -38122 - Trento Tel:0461 824511 - Mail: info@bimtrento.it - PEC info@pec.bimtrento.it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69D98" w14:textId="77777777" w:rsidR="0088484F" w:rsidRDefault="0088484F" w:rsidP="00650259">
      <w:pPr>
        <w:spacing w:after="0" w:line="240" w:lineRule="auto"/>
      </w:pPr>
      <w:r>
        <w:separator/>
      </w:r>
    </w:p>
  </w:footnote>
  <w:footnote w:type="continuationSeparator" w:id="0">
    <w:p w14:paraId="6419E8F5" w14:textId="77777777" w:rsidR="0088484F" w:rsidRDefault="0088484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5B818C"/>
      <w:tblLook w:val="04A0" w:firstRow="1" w:lastRow="0" w:firstColumn="1" w:lastColumn="0" w:noHBand="0" w:noVBand="1"/>
    </w:tblPr>
    <w:tblGrid>
      <w:gridCol w:w="1375"/>
      <w:gridCol w:w="7651"/>
    </w:tblGrid>
    <w:tr w:rsidR="00E65BB0" w:rsidRPr="00731F26" w14:paraId="364EA1F3" w14:textId="77777777" w:rsidTr="00E65BB0">
      <w:trPr>
        <w:trHeight w:hRule="exact" w:val="1106"/>
      </w:trPr>
      <w:tc>
        <w:tcPr>
          <w:tcW w:w="1350" w:type="dxa"/>
          <w:shd w:val="clear" w:color="auto" w:fill="5B818C"/>
          <w:vAlign w:val="center"/>
        </w:tcPr>
        <w:p w14:paraId="4B1DA8FC" w14:textId="3D043967" w:rsidR="00E65BB0" w:rsidRPr="00731F26" w:rsidRDefault="00E65BB0" w:rsidP="00731F26">
          <w:pPr>
            <w:tabs>
              <w:tab w:val="center" w:pos="4680"/>
              <w:tab w:val="right" w:pos="9360"/>
            </w:tabs>
            <w:spacing w:after="0"/>
            <w:ind w:left="-105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1AF424" wp14:editId="54F10C56">
                <wp:extent cx="802800" cy="702000"/>
                <wp:effectExtent l="0" t="0" r="0" b="3175"/>
                <wp:docPr id="189719712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7197121" name="Immagine 18971971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800" cy="70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B818C"/>
          <w:vAlign w:val="center"/>
        </w:tcPr>
        <w:p w14:paraId="4BE89FFE" w14:textId="0E6D0B88" w:rsidR="00E65BB0" w:rsidRPr="00731F26" w:rsidRDefault="008511EE" w:rsidP="00E65BB0">
          <w:pPr>
            <w:spacing w:after="0" w:line="240" w:lineRule="auto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 xml:space="preserve">Domanda contributo avviso </w:t>
          </w:r>
          <w:r w:rsidR="004558C3">
            <w:rPr>
              <w:rFonts w:ascii="Corbel" w:eastAsia="Calibri" w:hAnsi="Corbel" w:cs="Times New Roman"/>
              <w:color w:val="FFFFFF"/>
              <w:sz w:val="44"/>
            </w:rPr>
            <w:t>“Attività sportive” – Vallata dell’Avisio</w:t>
          </w:r>
        </w:p>
      </w:tc>
    </w:tr>
  </w:tbl>
  <w:p w14:paraId="01A7B67B" w14:textId="35C98450" w:rsidR="00650259" w:rsidRPr="00891DAA" w:rsidRDefault="0088484F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>Rev. 00</w:t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  <w:t>Pag.</w:t>
    </w:r>
    <w:r w:rsidR="00891DAA" w:rsidRPr="00891DAA">
      <w:rPr>
        <w:sz w:val="16"/>
        <w:szCs w:val="24"/>
      </w:rPr>
      <w:fldChar w:fldCharType="begin"/>
    </w:r>
    <w:r w:rsidR="00891DAA" w:rsidRPr="00891DAA">
      <w:rPr>
        <w:sz w:val="16"/>
        <w:szCs w:val="24"/>
      </w:rPr>
      <w:instrText>PAGE   \* MERGEFORMAT</w:instrText>
    </w:r>
    <w:r w:rsidR="00891DAA" w:rsidRPr="00891DAA">
      <w:rPr>
        <w:sz w:val="16"/>
        <w:szCs w:val="24"/>
      </w:rPr>
      <w:fldChar w:fldCharType="separate"/>
    </w:r>
    <w:r w:rsidR="00891DAA" w:rsidRPr="00891DAA">
      <w:rPr>
        <w:sz w:val="16"/>
        <w:szCs w:val="24"/>
      </w:rPr>
      <w:t>1</w:t>
    </w:r>
    <w:r w:rsidR="00891DAA" w:rsidRPr="00891DAA">
      <w:rPr>
        <w:sz w:val="16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1D08DE"/>
    <w:multiLevelType w:val="singleLevel"/>
    <w:tmpl w:val="58729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4"/>
  </w:num>
  <w:num w:numId="2" w16cid:durableId="1682582137">
    <w:abstractNumId w:val="9"/>
  </w:num>
  <w:num w:numId="3" w16cid:durableId="207227504">
    <w:abstractNumId w:val="20"/>
  </w:num>
  <w:num w:numId="4" w16cid:durableId="858857051">
    <w:abstractNumId w:val="15"/>
  </w:num>
  <w:num w:numId="5" w16cid:durableId="1545556842">
    <w:abstractNumId w:val="17"/>
  </w:num>
  <w:num w:numId="6" w16cid:durableId="226457716">
    <w:abstractNumId w:val="24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2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1"/>
  </w:num>
  <w:num w:numId="17" w16cid:durableId="165026252">
    <w:abstractNumId w:val="4"/>
  </w:num>
  <w:num w:numId="18" w16cid:durableId="1371956946">
    <w:abstractNumId w:val="27"/>
  </w:num>
  <w:num w:numId="19" w16cid:durableId="1386444217">
    <w:abstractNumId w:val="23"/>
  </w:num>
  <w:num w:numId="20" w16cid:durableId="1895462659">
    <w:abstractNumId w:val="18"/>
  </w:num>
  <w:num w:numId="21" w16cid:durableId="1117718019">
    <w:abstractNumId w:val="25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6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19"/>
  </w:num>
  <w:num w:numId="28" w16cid:durableId="24723392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52382"/>
    <w:rsid w:val="0006568A"/>
    <w:rsid w:val="00076F0F"/>
    <w:rsid w:val="00084253"/>
    <w:rsid w:val="000C4A57"/>
    <w:rsid w:val="000D1F49"/>
    <w:rsid w:val="00121972"/>
    <w:rsid w:val="001727CA"/>
    <w:rsid w:val="001C4A3D"/>
    <w:rsid w:val="00203523"/>
    <w:rsid w:val="00237B84"/>
    <w:rsid w:val="002462F3"/>
    <w:rsid w:val="002A1D27"/>
    <w:rsid w:val="002C0619"/>
    <w:rsid w:val="002C56E6"/>
    <w:rsid w:val="002F340B"/>
    <w:rsid w:val="00346DE2"/>
    <w:rsid w:val="00361E11"/>
    <w:rsid w:val="00365FAE"/>
    <w:rsid w:val="003B4744"/>
    <w:rsid w:val="003F0847"/>
    <w:rsid w:val="0040090B"/>
    <w:rsid w:val="0043341E"/>
    <w:rsid w:val="0044231C"/>
    <w:rsid w:val="00444997"/>
    <w:rsid w:val="004558C3"/>
    <w:rsid w:val="0046302A"/>
    <w:rsid w:val="00487D2D"/>
    <w:rsid w:val="004B79AB"/>
    <w:rsid w:val="004D5D62"/>
    <w:rsid w:val="005112D0"/>
    <w:rsid w:val="00527784"/>
    <w:rsid w:val="00576F9C"/>
    <w:rsid w:val="00577E06"/>
    <w:rsid w:val="005A3BF7"/>
    <w:rsid w:val="005E3E38"/>
    <w:rsid w:val="005F2035"/>
    <w:rsid w:val="005F7990"/>
    <w:rsid w:val="0063739C"/>
    <w:rsid w:val="00642BA9"/>
    <w:rsid w:val="00650259"/>
    <w:rsid w:val="006E629B"/>
    <w:rsid w:val="00731F26"/>
    <w:rsid w:val="00754984"/>
    <w:rsid w:val="00760D65"/>
    <w:rsid w:val="007623DA"/>
    <w:rsid w:val="00770F25"/>
    <w:rsid w:val="007A35A8"/>
    <w:rsid w:val="007B0A85"/>
    <w:rsid w:val="007C6A52"/>
    <w:rsid w:val="0082043E"/>
    <w:rsid w:val="008511EE"/>
    <w:rsid w:val="0088484F"/>
    <w:rsid w:val="00891DAA"/>
    <w:rsid w:val="008E203A"/>
    <w:rsid w:val="0091229C"/>
    <w:rsid w:val="00940E73"/>
    <w:rsid w:val="0098597D"/>
    <w:rsid w:val="009F1B8E"/>
    <w:rsid w:val="009F619A"/>
    <w:rsid w:val="009F6DDE"/>
    <w:rsid w:val="00A07415"/>
    <w:rsid w:val="00A1101B"/>
    <w:rsid w:val="00A370A8"/>
    <w:rsid w:val="00A65D5E"/>
    <w:rsid w:val="00A73A76"/>
    <w:rsid w:val="00B25CE8"/>
    <w:rsid w:val="00B650EB"/>
    <w:rsid w:val="00B81D74"/>
    <w:rsid w:val="00BB4CF3"/>
    <w:rsid w:val="00BD4753"/>
    <w:rsid w:val="00BD5CB1"/>
    <w:rsid w:val="00BE62EE"/>
    <w:rsid w:val="00BF35B3"/>
    <w:rsid w:val="00C003BA"/>
    <w:rsid w:val="00C21B4E"/>
    <w:rsid w:val="00C46878"/>
    <w:rsid w:val="00CB4A51"/>
    <w:rsid w:val="00CD4532"/>
    <w:rsid w:val="00CD47B0"/>
    <w:rsid w:val="00CE6104"/>
    <w:rsid w:val="00CE7918"/>
    <w:rsid w:val="00D16163"/>
    <w:rsid w:val="00D27C15"/>
    <w:rsid w:val="00D5192A"/>
    <w:rsid w:val="00D96BE2"/>
    <w:rsid w:val="00DB3FAD"/>
    <w:rsid w:val="00DB6CC0"/>
    <w:rsid w:val="00E301EF"/>
    <w:rsid w:val="00E455A7"/>
    <w:rsid w:val="00E61C09"/>
    <w:rsid w:val="00E65BB0"/>
    <w:rsid w:val="00E677FE"/>
    <w:rsid w:val="00E76BDA"/>
    <w:rsid w:val="00EB3B58"/>
    <w:rsid w:val="00EB563B"/>
    <w:rsid w:val="00EB6DD4"/>
    <w:rsid w:val="00EC39F7"/>
    <w:rsid w:val="00EC7359"/>
    <w:rsid w:val="00EE3054"/>
    <w:rsid w:val="00F00606"/>
    <w:rsid w:val="00F01256"/>
    <w:rsid w:val="00F62A1B"/>
    <w:rsid w:val="00F9762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volontariato.dotx</Template>
  <TotalTime>0</TotalTime>
  <Pages>6</Pages>
  <Words>1187</Words>
  <Characters>6768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2024-05-08T13:52:00Z</dcterms:created>
  <dcterms:modified xsi:type="dcterms:W3CDTF">2024-06-28T08:41:00Z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